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DE732C">
        <w:rPr>
          <w:rFonts w:ascii="Arial" w:hAnsi="Arial"/>
          <w:sz w:val="24"/>
        </w:rPr>
        <w:t>2nd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084CE3">
        <w:rPr>
          <w:rFonts w:ascii="Arial" w:hAnsi="Arial"/>
          <w:sz w:val="24"/>
        </w:rPr>
        <w:t>March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6"/>
        <w:gridCol w:w="6558"/>
        <w:gridCol w:w="2226"/>
      </w:tblGrid>
      <w:tr w:rsidR="00084CE3" w:rsidRPr="00084CE3" w:rsidTr="00084CE3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84CE3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84CE3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CE3" w:rsidRPr="00084CE3" w:rsidRDefault="00084CE3" w:rsidP="00084CE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84CE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084CE3" w:rsidRPr="00084CE3" w:rsidTr="00084CE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>4654-009-431.007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>Spring Street Master Plan Implementation - P&amp;Z - Professional Services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60,455.68 </w:t>
            </w:r>
          </w:p>
        </w:tc>
      </w:tr>
      <w:tr w:rsidR="00084CE3" w:rsidRPr="00084CE3" w:rsidTr="00084CE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>4654-009-444.005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>Spring Street Master Plan Implementation - P&amp;Z - Improvements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241,500.00 </w:t>
            </w:r>
          </w:p>
        </w:tc>
      </w:tr>
      <w:tr w:rsidR="00084CE3" w:rsidRPr="00084CE3" w:rsidTr="00084CE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>4655-005-431.007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>Sidewalk Construction - Professional Services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186,903.31 </w:t>
            </w:r>
          </w:p>
        </w:tc>
      </w:tr>
      <w:tr w:rsidR="00084CE3" w:rsidRPr="00084CE3" w:rsidTr="00084CE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>4655-005-444.005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>Sidewalk Construction - Improvements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747,300.00 </w:t>
            </w:r>
          </w:p>
        </w:tc>
      </w:tr>
      <w:tr w:rsidR="00084CE3" w:rsidRPr="00084CE3" w:rsidTr="00084CE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>2240-006-445.003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>LIT PS - Police - Vehicles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CE3" w:rsidRPr="00084CE3" w:rsidRDefault="00084CE3" w:rsidP="00084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4C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12,801.70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084CE3">
        <w:rPr>
          <w:rFonts w:ascii="Arial" w:hAnsi="Arial" w:cs="Arial"/>
          <w:bCs/>
          <w:iCs/>
          <w:sz w:val="24"/>
        </w:rPr>
        <w:t>February 27</w:t>
      </w:r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</w:t>
      </w:r>
      <w:bookmarkStart w:id="2" w:name="_GoBack"/>
      <w:bookmarkEnd w:id="2"/>
      <w:r w:rsidRPr="000D3C3E">
        <w:rPr>
          <w:rFonts w:ascii="Arial" w:hAnsi="Arial" w:cs="Arial"/>
          <w:bCs/>
          <w:iCs/>
          <w:sz w:val="24"/>
        </w:rPr>
        <w:t xml:space="preserve">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4CE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63AF6"/>
    <w:rsid w:val="00A64F56"/>
    <w:rsid w:val="00A70564"/>
    <w:rsid w:val="00A7469C"/>
    <w:rsid w:val="00A83557"/>
    <w:rsid w:val="00A85B2B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7677B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Notice.dot</Template>
  <TotalTime>1</TotalTime>
  <Pages>1</Pages>
  <Words>206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2</cp:revision>
  <cp:lastPrinted>2021-10-25T20:57:00Z</cp:lastPrinted>
  <dcterms:created xsi:type="dcterms:W3CDTF">2026-02-09T19:33:00Z</dcterms:created>
  <dcterms:modified xsi:type="dcterms:W3CDTF">2026-02-09T19:33:00Z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