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2F6754">
        <w:rPr>
          <w:rFonts w:ascii="Arial" w:hAnsi="Arial"/>
          <w:sz w:val="24"/>
        </w:rPr>
        <w:t>6</w:t>
      </w:r>
      <w:r w:rsidR="00A4460D">
        <w:rPr>
          <w:rFonts w:ascii="Arial" w:hAnsi="Arial"/>
          <w:sz w:val="24"/>
        </w:rPr>
        <w:t>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2F6754">
        <w:rPr>
          <w:rFonts w:ascii="Arial" w:hAnsi="Arial"/>
          <w:sz w:val="24"/>
        </w:rPr>
        <w:t>July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00"/>
        <w:gridCol w:w="2234"/>
      </w:tblGrid>
      <w:tr w:rsidR="002F6754" w:rsidRPr="002F6754" w:rsidTr="002F6754">
        <w:trPr>
          <w:trHeight w:val="375"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F6754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F6754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754" w:rsidRPr="002F6754" w:rsidRDefault="002F6754" w:rsidP="002F6754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F6754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2F6754" w:rsidRPr="002F6754" w:rsidTr="002F6754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>2527-006-438.016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>Police Security Camera Fund - Lease Payment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91,708.00 </w:t>
            </w:r>
          </w:p>
        </w:tc>
      </w:tr>
      <w:tr w:rsidR="002F6754" w:rsidRPr="002F6754" w:rsidTr="002F6754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>2240-006-445.003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>LIT PS - Police - Vehicles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26,670.00 </w:t>
            </w:r>
          </w:p>
        </w:tc>
      </w:tr>
      <w:tr w:rsidR="002F6754" w:rsidRPr="002F6754" w:rsidTr="002F6754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>1101-006-439.008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>General - Police - Training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    210.00 </w:t>
            </w:r>
          </w:p>
        </w:tc>
      </w:tr>
      <w:tr w:rsidR="002F6754" w:rsidRPr="002F6754" w:rsidTr="002F6754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>2507-000-431.007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>City Pride - Professional Services - Christmas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54" w:rsidRPr="002F6754" w:rsidRDefault="002F6754" w:rsidP="002F67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67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50,000.00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2F6754">
        <w:rPr>
          <w:rFonts w:ascii="Arial" w:hAnsi="Arial" w:cs="Arial"/>
          <w:bCs/>
          <w:iCs/>
          <w:sz w:val="24"/>
        </w:rPr>
        <w:t>July 2</w:t>
      </w:r>
      <w:bookmarkStart w:id="2" w:name="_GoBack"/>
      <w:bookmarkEnd w:id="2"/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2F6754"/>
    <w:rsid w:val="0031103B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4460D"/>
    <w:rsid w:val="00A63AF6"/>
    <w:rsid w:val="00A64F56"/>
    <w:rsid w:val="00A70564"/>
    <w:rsid w:val="00A7469C"/>
    <w:rsid w:val="00A83557"/>
    <w:rsid w:val="00A85B2B"/>
    <w:rsid w:val="00A92E10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29FED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Notice.dot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2026-06-08T14:07:00Z</dcterms:created>
  <dcterms:modified xsi:type="dcterms:W3CDTF">2026-06-08T14:07:00Z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