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B40B3" w14:textId="77777777" w:rsidR="00FB148B" w:rsidRDefault="00FB148B" w:rsidP="00E60AEA">
      <w:pPr>
        <w:jc w:val="center"/>
        <w:rPr>
          <w:b/>
        </w:rPr>
      </w:pPr>
    </w:p>
    <w:p w14:paraId="6C34B136" w14:textId="77777777" w:rsidR="00FB148B" w:rsidRDefault="00FB148B" w:rsidP="00E60AEA">
      <w:pPr>
        <w:jc w:val="center"/>
        <w:rPr>
          <w:b/>
        </w:rPr>
      </w:pPr>
    </w:p>
    <w:p w14:paraId="266BEFF6" w14:textId="4E96E164" w:rsidR="00A35013" w:rsidRPr="0020742E" w:rsidRDefault="00A35013" w:rsidP="00E60AEA">
      <w:pPr>
        <w:jc w:val="center"/>
        <w:rPr>
          <w:b/>
        </w:rPr>
      </w:pPr>
      <w:r w:rsidRPr="0020742E">
        <w:rPr>
          <w:b/>
        </w:rPr>
        <w:t>ADDITIONAL APPROPRIATION RESOLUTION</w:t>
      </w:r>
      <w:r w:rsidR="0047397D">
        <w:rPr>
          <w:b/>
        </w:rPr>
        <w:t xml:space="preserve"> 2025-02</w:t>
      </w:r>
    </w:p>
    <w:p w14:paraId="15E16B30"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03D9DA78"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Whereas, it has been determined that it is now necessary to appropriate more money than was originally appropriated in the annual budget; now, therefore:</w:t>
      </w:r>
    </w:p>
    <w:p w14:paraId="579EF2C0" w14:textId="73A06D4D"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3EF26DA4" w14:textId="77777777" w:rsidR="00424721"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b/>
        <w:t>Sec. 1.</w:t>
      </w:r>
      <w:r w:rsidRPr="0020742E">
        <w:rPr>
          <w:snapToGrid w:val="0"/>
          <w:color w:val="000000"/>
        </w:rPr>
        <w:tab/>
        <w:t>Be it ordained (resolved) by the</w:t>
      </w:r>
      <w:r w:rsidR="00B40A28">
        <w:rPr>
          <w:snapToGrid w:val="0"/>
          <w:color w:val="000000"/>
        </w:rPr>
        <w:t xml:space="preserve"> </w:t>
      </w:r>
      <w:r w:rsidRPr="0020742E">
        <w:rPr>
          <w:snapToGrid w:val="0"/>
          <w:color w:val="000000"/>
        </w:rPr>
        <w:t xml:space="preserve"> _</w:t>
      </w:r>
      <w:r w:rsidR="00C569BA">
        <w:rPr>
          <w:snapToGrid w:val="0"/>
          <w:color w:val="000000"/>
        </w:rPr>
        <w:t>Town Council</w:t>
      </w:r>
      <w:r w:rsidRPr="0020742E">
        <w:rPr>
          <w:snapToGrid w:val="0"/>
          <w:color w:val="000000"/>
        </w:rPr>
        <w:t>_____</w:t>
      </w:r>
    </w:p>
    <w:p w14:paraId="5D152C34" w14:textId="5D804942" w:rsidR="00A35013" w:rsidRPr="0020742E" w:rsidRDefault="00B40A28"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Pr>
          <w:snapToGrid w:val="0"/>
          <w:color w:val="000000"/>
        </w:rPr>
        <w:t xml:space="preserve">       </w:t>
      </w:r>
      <w:r w:rsidR="00E60AEA">
        <w:rPr>
          <w:snapToGrid w:val="0"/>
          <w:color w:val="000000"/>
        </w:rPr>
        <w:tab/>
      </w:r>
      <w:r w:rsidR="00102B57">
        <w:rPr>
          <w:snapToGrid w:val="0"/>
          <w:color w:val="000000"/>
        </w:rPr>
        <w:t xml:space="preserve">                                                                   </w:t>
      </w:r>
      <w:r w:rsidR="00A35013" w:rsidRPr="0020742E">
        <w:rPr>
          <w:snapToGrid w:val="0"/>
          <w:color w:val="000000"/>
        </w:rPr>
        <w:t>(Governing Body)</w:t>
      </w:r>
      <w:r w:rsidR="00424721">
        <w:rPr>
          <w:snapToGrid w:val="0"/>
          <w:color w:val="000000"/>
        </w:rPr>
        <w:t xml:space="preserve"> </w:t>
      </w:r>
    </w:p>
    <w:p w14:paraId="104DA0CF" w14:textId="784C143F"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of __</w:t>
      </w:r>
      <w:r w:rsidR="00B40A28">
        <w:rPr>
          <w:snapToGrid w:val="0"/>
          <w:color w:val="000000"/>
        </w:rPr>
        <w:t>East Germantown</w:t>
      </w:r>
      <w:r w:rsidRPr="0020742E">
        <w:rPr>
          <w:snapToGrid w:val="0"/>
          <w:color w:val="000000"/>
        </w:rPr>
        <w:t>_, __</w:t>
      </w:r>
      <w:r w:rsidR="009E68D9">
        <w:rPr>
          <w:snapToGrid w:val="0"/>
          <w:color w:val="000000"/>
        </w:rPr>
        <w:t>Wayne</w:t>
      </w:r>
      <w:r w:rsidRPr="0020742E">
        <w:rPr>
          <w:snapToGrid w:val="0"/>
          <w:color w:val="000000"/>
        </w:rPr>
        <w:t>__County, that for the expenses of the</w:t>
      </w:r>
    </w:p>
    <w:p w14:paraId="0D1ED77B" w14:textId="19B1A2CF"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b/>
        <w:t xml:space="preserve"> (Taxing Unit)</w:t>
      </w:r>
      <w:r w:rsidRPr="0020742E">
        <w:rPr>
          <w:snapToGrid w:val="0"/>
          <w:color w:val="000000"/>
        </w:rPr>
        <w:tab/>
      </w:r>
      <w:r w:rsidRPr="0020742E">
        <w:rPr>
          <w:snapToGrid w:val="0"/>
          <w:color w:val="000000"/>
        </w:rPr>
        <w:tab/>
        <w:t xml:space="preserve"> (County)</w:t>
      </w:r>
    </w:p>
    <w:p w14:paraId="733D3896"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 xml:space="preserve">taxing unit the following additional sums of money are hereby appropriated out of the funds </w:t>
      </w:r>
    </w:p>
    <w:p w14:paraId="0EB0C775"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 xml:space="preserve">named and for the </w:t>
      </w:r>
      <w:proofErr w:type="gramStart"/>
      <w:r w:rsidRPr="0020742E">
        <w:rPr>
          <w:snapToGrid w:val="0"/>
          <w:color w:val="000000"/>
        </w:rPr>
        <w:t>purposes specified</w:t>
      </w:r>
      <w:proofErr w:type="gramEnd"/>
      <w:r w:rsidRPr="0020742E">
        <w:rPr>
          <w:snapToGrid w:val="0"/>
          <w:color w:val="000000"/>
        </w:rPr>
        <w:t>, subject to laws governing the same:</w:t>
      </w:r>
    </w:p>
    <w:p w14:paraId="2EE09BD0"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p>
    <w:p w14:paraId="79C638E6" w14:textId="17B742C1"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Fund Name: __</w:t>
      </w:r>
      <w:r w:rsidR="009F441E">
        <w:rPr>
          <w:snapToGrid w:val="0"/>
          <w:color w:val="000000"/>
        </w:rPr>
        <w:t>Rainy Day</w:t>
      </w:r>
      <w:r w:rsidRPr="0020742E">
        <w:rPr>
          <w:snapToGrid w:val="0"/>
          <w:color w:val="000000"/>
        </w:rPr>
        <w:t>__</w:t>
      </w:r>
      <w:r w:rsidRPr="0020742E">
        <w:rPr>
          <w:snapToGrid w:val="0"/>
          <w:color w:val="000000"/>
        </w:rPr>
        <w:tab/>
        <w:t>AMOUNT</w:t>
      </w:r>
      <w:r w:rsidRPr="0020742E">
        <w:rPr>
          <w:snapToGrid w:val="0"/>
          <w:color w:val="000000"/>
        </w:rPr>
        <w:tab/>
      </w:r>
      <w:r w:rsidRPr="0020742E">
        <w:rPr>
          <w:snapToGrid w:val="0"/>
          <w:color w:val="000000"/>
        </w:rPr>
        <w:tab/>
      </w:r>
      <w:r w:rsidRPr="0020742E">
        <w:rPr>
          <w:snapToGrid w:val="0"/>
          <w:color w:val="000000"/>
        </w:rPr>
        <w:tab/>
      </w:r>
      <w:proofErr w:type="spellStart"/>
      <w:r w:rsidRPr="0020742E">
        <w:rPr>
          <w:snapToGrid w:val="0"/>
          <w:color w:val="000000"/>
        </w:rPr>
        <w:t>AMOUNT</w:t>
      </w:r>
      <w:proofErr w:type="spellEnd"/>
      <w:r w:rsidRPr="0020742E">
        <w:rPr>
          <w:snapToGrid w:val="0"/>
          <w:color w:val="000000"/>
        </w:rPr>
        <w:t xml:space="preserve"> APPROVED</w:t>
      </w:r>
    </w:p>
    <w:p w14:paraId="4481D48D" w14:textId="77777777" w:rsidR="00A35013"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200"/>
        <w:rPr>
          <w:snapToGrid w:val="0"/>
          <w:color w:val="000000"/>
        </w:rPr>
      </w:pP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sidR="00A35013" w:rsidRPr="0020742E">
        <w:rPr>
          <w:snapToGrid w:val="0"/>
          <w:color w:val="000000"/>
        </w:rPr>
        <w:t xml:space="preserve">REQUESTED </w:t>
      </w:r>
      <w:r w:rsidR="00A35013" w:rsidRPr="0020742E">
        <w:rPr>
          <w:snapToGrid w:val="0"/>
          <w:color w:val="000000"/>
        </w:rPr>
        <w:tab/>
      </w:r>
      <w:r w:rsidR="00A35013" w:rsidRPr="0020742E">
        <w:rPr>
          <w:snapToGrid w:val="0"/>
          <w:color w:val="000000"/>
        </w:rPr>
        <w:tab/>
        <w:t>BY FISCAL BODY</w:t>
      </w:r>
    </w:p>
    <w:p w14:paraId="43C40EF2"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537E3F11"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Major Budget Classification:</w:t>
      </w:r>
    </w:p>
    <w:p w14:paraId="2D465142"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Person</w:t>
      </w:r>
      <w:r w:rsidR="00E60AEA">
        <w:rPr>
          <w:snapToGrid w:val="0"/>
          <w:color w:val="000000"/>
        </w:rPr>
        <w:t>al Services</w:t>
      </w:r>
      <w:r w:rsidR="00E60AEA">
        <w:rPr>
          <w:snapToGrid w:val="0"/>
          <w:color w:val="000000"/>
        </w:rPr>
        <w:tab/>
      </w:r>
      <w:r w:rsidR="00E60AEA">
        <w:rPr>
          <w:snapToGrid w:val="0"/>
          <w:color w:val="000000"/>
        </w:rPr>
        <w:tab/>
      </w:r>
      <w:r w:rsidR="00E60AEA">
        <w:rPr>
          <w:snapToGrid w:val="0"/>
          <w:color w:val="000000"/>
        </w:rPr>
        <w:tab/>
      </w:r>
      <w:r w:rsidR="00E60AEA">
        <w:rPr>
          <w:snapToGrid w:val="0"/>
          <w:color w:val="000000"/>
        </w:rPr>
        <w:tab/>
        <w:t xml:space="preserve">$______________ </w:t>
      </w:r>
      <w:r w:rsidR="00E60AEA">
        <w:rPr>
          <w:snapToGrid w:val="0"/>
          <w:color w:val="000000"/>
        </w:rPr>
        <w:tab/>
      </w:r>
      <w:r w:rsidR="00E60AEA">
        <w:rPr>
          <w:snapToGrid w:val="0"/>
          <w:color w:val="000000"/>
        </w:rPr>
        <w:tab/>
      </w:r>
      <w:r w:rsidRPr="0020742E">
        <w:rPr>
          <w:snapToGrid w:val="0"/>
          <w:color w:val="000000"/>
        </w:rPr>
        <w:t>$_____________</w:t>
      </w:r>
    </w:p>
    <w:p w14:paraId="7DA821E5"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Supplies</w:t>
      </w:r>
      <w:r w:rsidRPr="0020742E">
        <w:rPr>
          <w:snapToGrid w:val="0"/>
          <w:color w:val="000000"/>
        </w:rPr>
        <w:tab/>
      </w:r>
      <w:r w:rsidRPr="0020742E">
        <w:rPr>
          <w:snapToGrid w:val="0"/>
          <w:color w:val="000000"/>
        </w:rPr>
        <w:tab/>
      </w:r>
      <w:r w:rsidRPr="0020742E">
        <w:rPr>
          <w:snapToGrid w:val="0"/>
          <w:color w:val="000000"/>
        </w:rPr>
        <w:tab/>
      </w:r>
      <w:r w:rsidR="00E60AEA">
        <w:rPr>
          <w:snapToGrid w:val="0"/>
          <w:color w:val="000000"/>
        </w:rPr>
        <w:tab/>
      </w:r>
      <w:r w:rsidR="00E60AEA">
        <w:rPr>
          <w:snapToGrid w:val="0"/>
          <w:color w:val="000000"/>
        </w:rPr>
        <w:tab/>
        <w:t>$______________</w:t>
      </w:r>
      <w:r w:rsidR="00E60AEA">
        <w:rPr>
          <w:snapToGrid w:val="0"/>
          <w:color w:val="000000"/>
        </w:rPr>
        <w:tab/>
      </w:r>
      <w:r w:rsidR="00E60AEA">
        <w:rPr>
          <w:snapToGrid w:val="0"/>
          <w:color w:val="000000"/>
        </w:rPr>
        <w:tab/>
      </w:r>
      <w:r w:rsidRPr="0020742E">
        <w:rPr>
          <w:snapToGrid w:val="0"/>
          <w:color w:val="000000"/>
        </w:rPr>
        <w:t>$_____________</w:t>
      </w:r>
    </w:p>
    <w:p w14:paraId="362954FD" w14:textId="51753295"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Other Services &amp; Charges</w:t>
      </w:r>
      <w:r w:rsidRPr="0020742E">
        <w:rPr>
          <w:snapToGrid w:val="0"/>
          <w:color w:val="000000"/>
        </w:rPr>
        <w:tab/>
      </w:r>
      <w:r w:rsidRPr="0020742E">
        <w:rPr>
          <w:snapToGrid w:val="0"/>
          <w:color w:val="000000"/>
        </w:rPr>
        <w:tab/>
      </w:r>
      <w:r w:rsidRPr="0020742E">
        <w:rPr>
          <w:snapToGrid w:val="0"/>
          <w:color w:val="000000"/>
        </w:rPr>
        <w:tab/>
        <w:t>$___</w:t>
      </w:r>
      <w:r w:rsidR="0091269C">
        <w:rPr>
          <w:snapToGrid w:val="0"/>
          <w:color w:val="000000"/>
        </w:rPr>
        <w:t>26</w:t>
      </w:r>
      <w:r w:rsidR="00F16B51">
        <w:rPr>
          <w:snapToGrid w:val="0"/>
          <w:color w:val="000000"/>
        </w:rPr>
        <w:t>00</w:t>
      </w:r>
      <w:r w:rsidRPr="0020742E">
        <w:rPr>
          <w:snapToGrid w:val="0"/>
          <w:color w:val="000000"/>
        </w:rPr>
        <w:t>__</w:t>
      </w:r>
      <w:r w:rsidR="00E60AEA">
        <w:rPr>
          <w:snapToGrid w:val="0"/>
          <w:color w:val="000000"/>
        </w:rPr>
        <w:tab/>
      </w:r>
      <w:r w:rsidR="00E60AEA">
        <w:rPr>
          <w:snapToGrid w:val="0"/>
          <w:color w:val="000000"/>
        </w:rPr>
        <w:tab/>
      </w:r>
      <w:r w:rsidR="00424721">
        <w:rPr>
          <w:snapToGrid w:val="0"/>
          <w:color w:val="000000"/>
        </w:rPr>
        <w:t xml:space="preserve">            </w:t>
      </w:r>
      <w:r w:rsidR="00E60AEA" w:rsidRPr="0020742E">
        <w:rPr>
          <w:snapToGrid w:val="0"/>
          <w:color w:val="000000"/>
        </w:rPr>
        <w:t>$_____________</w:t>
      </w:r>
    </w:p>
    <w:p w14:paraId="6AAE3F0E"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Township Assistance</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$______________</w:t>
      </w:r>
      <w:r w:rsidR="00E60AEA">
        <w:rPr>
          <w:snapToGrid w:val="0"/>
          <w:color w:val="000000"/>
        </w:rPr>
        <w:tab/>
      </w:r>
      <w:r w:rsidR="00E60AEA">
        <w:rPr>
          <w:snapToGrid w:val="0"/>
          <w:color w:val="000000"/>
        </w:rPr>
        <w:tab/>
      </w:r>
      <w:r w:rsidR="00E60AEA" w:rsidRPr="0020742E">
        <w:rPr>
          <w:snapToGrid w:val="0"/>
          <w:color w:val="000000"/>
        </w:rPr>
        <w:t>$_____________</w:t>
      </w:r>
    </w:p>
    <w:p w14:paraId="39B5F16D"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Debt Service</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$______________</w:t>
      </w:r>
      <w:r w:rsidR="00E60AEA">
        <w:rPr>
          <w:snapToGrid w:val="0"/>
          <w:color w:val="000000"/>
        </w:rPr>
        <w:tab/>
      </w:r>
      <w:r w:rsidR="00E60AEA">
        <w:rPr>
          <w:snapToGrid w:val="0"/>
          <w:color w:val="000000"/>
        </w:rPr>
        <w:tab/>
      </w:r>
      <w:r w:rsidR="00E60AEA" w:rsidRPr="0020742E">
        <w:rPr>
          <w:snapToGrid w:val="0"/>
          <w:color w:val="000000"/>
        </w:rPr>
        <w:t>$_____________</w:t>
      </w:r>
    </w:p>
    <w:p w14:paraId="13FBA74F"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Capital Outlays</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$______________</w:t>
      </w:r>
      <w:r w:rsidR="00E60AEA">
        <w:rPr>
          <w:snapToGrid w:val="0"/>
          <w:color w:val="000000"/>
        </w:rPr>
        <w:tab/>
      </w:r>
      <w:r w:rsidR="00E60AEA">
        <w:rPr>
          <w:snapToGrid w:val="0"/>
          <w:color w:val="000000"/>
        </w:rPr>
        <w:tab/>
      </w:r>
      <w:r w:rsidR="00E60AEA" w:rsidRPr="0020742E">
        <w:rPr>
          <w:snapToGrid w:val="0"/>
          <w:color w:val="000000"/>
        </w:rPr>
        <w:t>$_____________</w:t>
      </w:r>
    </w:p>
    <w:p w14:paraId="384E4AD4"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2E998BA5" w14:textId="69B724FE"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TOTAL for _</w:t>
      </w:r>
      <w:r w:rsidR="00EB32D5">
        <w:rPr>
          <w:snapToGrid w:val="0"/>
          <w:color w:val="000000"/>
        </w:rPr>
        <w:t>Local Road and Streets</w:t>
      </w:r>
      <w:r w:rsidR="00EB32D5" w:rsidRPr="0020742E">
        <w:rPr>
          <w:snapToGrid w:val="0"/>
          <w:color w:val="000000"/>
        </w:rPr>
        <w:t xml:space="preserve"> Fund</w:t>
      </w:r>
      <w:r w:rsidRPr="0020742E">
        <w:rPr>
          <w:snapToGrid w:val="0"/>
          <w:color w:val="000000"/>
        </w:rPr>
        <w:t>:</w:t>
      </w:r>
      <w:r w:rsidR="00A1713E">
        <w:rPr>
          <w:snapToGrid w:val="0"/>
          <w:color w:val="000000"/>
        </w:rPr>
        <w:tab/>
      </w:r>
      <w:r w:rsidRPr="0020742E">
        <w:rPr>
          <w:snapToGrid w:val="0"/>
          <w:color w:val="000000"/>
        </w:rPr>
        <w:t>$___</w:t>
      </w:r>
      <w:r w:rsidR="0091269C">
        <w:rPr>
          <w:snapToGrid w:val="0"/>
          <w:color w:val="000000"/>
        </w:rPr>
        <w:t>26</w:t>
      </w:r>
      <w:r w:rsidR="00F16B51">
        <w:rPr>
          <w:snapToGrid w:val="0"/>
          <w:color w:val="000000"/>
        </w:rPr>
        <w:t>00</w:t>
      </w:r>
      <w:r w:rsidRPr="0020742E">
        <w:rPr>
          <w:snapToGrid w:val="0"/>
          <w:color w:val="000000"/>
        </w:rPr>
        <w:t>__</w:t>
      </w:r>
      <w:r w:rsidR="00E60AEA">
        <w:rPr>
          <w:snapToGrid w:val="0"/>
          <w:color w:val="000000"/>
        </w:rPr>
        <w:tab/>
      </w:r>
      <w:r w:rsidR="00E60AEA">
        <w:rPr>
          <w:snapToGrid w:val="0"/>
          <w:color w:val="000000"/>
        </w:rPr>
        <w:tab/>
      </w:r>
      <w:r w:rsidR="008D24C9">
        <w:rPr>
          <w:snapToGrid w:val="0"/>
          <w:color w:val="000000"/>
        </w:rPr>
        <w:t xml:space="preserve">            </w:t>
      </w:r>
      <w:r w:rsidR="00E60AEA" w:rsidRPr="0020742E">
        <w:rPr>
          <w:snapToGrid w:val="0"/>
          <w:color w:val="000000"/>
        </w:rPr>
        <w:t>$_____________</w:t>
      </w:r>
    </w:p>
    <w:p w14:paraId="538F109B" w14:textId="77777777" w:rsid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
    <w:p w14:paraId="7F45F513"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39D7C3A0"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w:t>
      </w:r>
    </w:p>
    <w:p w14:paraId="2578B65B" w14:textId="365B62B4"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Adopted this __</w:t>
      </w:r>
      <w:r w:rsidR="00F917E7">
        <w:rPr>
          <w:snapToGrid w:val="0"/>
          <w:color w:val="000000"/>
        </w:rPr>
        <w:t>1</w:t>
      </w:r>
      <w:r w:rsidR="009F441E">
        <w:rPr>
          <w:snapToGrid w:val="0"/>
          <w:color w:val="000000"/>
        </w:rPr>
        <w:t>4</w:t>
      </w:r>
      <w:r w:rsidR="00F917E7">
        <w:rPr>
          <w:snapToGrid w:val="0"/>
          <w:color w:val="000000"/>
        </w:rPr>
        <w:t>th</w:t>
      </w:r>
      <w:r w:rsidRPr="0020742E">
        <w:rPr>
          <w:snapToGrid w:val="0"/>
          <w:color w:val="000000"/>
        </w:rPr>
        <w:t>_____day of ____________</w:t>
      </w:r>
      <w:r w:rsidR="00AB1FC6">
        <w:rPr>
          <w:snapToGrid w:val="0"/>
          <w:color w:val="000000"/>
        </w:rPr>
        <w:t>September</w:t>
      </w:r>
      <w:r w:rsidRPr="0020742E">
        <w:rPr>
          <w:snapToGrid w:val="0"/>
          <w:color w:val="000000"/>
        </w:rPr>
        <w:t>__________, 20</w:t>
      </w:r>
      <w:r w:rsidR="00F917E7">
        <w:rPr>
          <w:snapToGrid w:val="0"/>
          <w:color w:val="000000"/>
        </w:rPr>
        <w:t>2</w:t>
      </w:r>
      <w:r w:rsidR="00AB1FC6">
        <w:rPr>
          <w:snapToGrid w:val="0"/>
          <w:color w:val="000000"/>
        </w:rPr>
        <w:t>6</w:t>
      </w:r>
      <w:r w:rsidRPr="0020742E">
        <w:rPr>
          <w:snapToGrid w:val="0"/>
          <w:color w:val="000000"/>
        </w:rPr>
        <w:t>.</w:t>
      </w:r>
    </w:p>
    <w:p w14:paraId="22F883BF"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32E30330" w14:textId="77777777" w:rsid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r w:rsidRPr="0020742E">
        <w:rPr>
          <w:snapToGrid w:val="0"/>
          <w:color w:val="000000"/>
        </w:rPr>
        <w:t>NAY</w:t>
      </w:r>
      <w:r w:rsidR="00E60AEA">
        <w:rPr>
          <w:snapToGrid w:val="0"/>
          <w:color w:val="000000"/>
        </w:rPr>
        <w:tab/>
      </w:r>
      <w:r w:rsidR="00E60AEA">
        <w:rPr>
          <w:snapToGrid w:val="0"/>
          <w:color w:val="000000"/>
        </w:rPr>
        <w:tab/>
      </w:r>
      <w:r w:rsidR="00E60AEA">
        <w:rPr>
          <w:snapToGrid w:val="0"/>
          <w:color w:val="000000"/>
        </w:rPr>
        <w:tab/>
      </w:r>
      <w:r w:rsidR="00E60AEA">
        <w:rPr>
          <w:snapToGrid w:val="0"/>
          <w:color w:val="000000"/>
        </w:rPr>
        <w:tab/>
      </w:r>
      <w:r w:rsidR="00E60AEA">
        <w:rPr>
          <w:snapToGrid w:val="0"/>
          <w:color w:val="000000"/>
        </w:rPr>
        <w:tab/>
      </w:r>
      <w:r w:rsidR="00E60AEA">
        <w:rPr>
          <w:snapToGrid w:val="0"/>
          <w:color w:val="000000"/>
        </w:rPr>
        <w:tab/>
      </w:r>
      <w:r w:rsidR="00E60AEA">
        <w:rPr>
          <w:snapToGrid w:val="0"/>
          <w:color w:val="000000"/>
        </w:rPr>
        <w:tab/>
      </w:r>
      <w:r w:rsidRPr="0020742E">
        <w:rPr>
          <w:snapToGrid w:val="0"/>
          <w:color w:val="000000"/>
        </w:rPr>
        <w:t>AYE</w:t>
      </w:r>
    </w:p>
    <w:p w14:paraId="49FE293F"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roofErr w:type="gramStart"/>
      <w:r w:rsidRPr="0020742E">
        <w:rPr>
          <w:snapToGrid w:val="0"/>
          <w:color w:val="000000"/>
        </w:rPr>
        <w:t>____________________________</w:t>
      </w:r>
      <w:r w:rsidR="00E60AEA">
        <w:rPr>
          <w:snapToGrid w:val="0"/>
          <w:color w:val="000000"/>
        </w:rPr>
        <w:tab/>
      </w:r>
      <w:r w:rsidR="00E60AEA">
        <w:rPr>
          <w:snapToGrid w:val="0"/>
          <w:color w:val="000000"/>
        </w:rPr>
        <w:tab/>
      </w:r>
      <w:proofErr w:type="gramEnd"/>
      <w:r w:rsidRPr="0020742E">
        <w:rPr>
          <w:snapToGrid w:val="0"/>
          <w:color w:val="000000"/>
        </w:rPr>
        <w:t>______________________________</w:t>
      </w:r>
    </w:p>
    <w:p w14:paraId="36812370" w14:textId="77777777" w:rsidR="00E60AEA"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roofErr w:type="gramStart"/>
      <w:r w:rsidRPr="0020742E">
        <w:rPr>
          <w:snapToGrid w:val="0"/>
          <w:color w:val="000000"/>
        </w:rPr>
        <w:t>____________________________</w:t>
      </w:r>
      <w:r>
        <w:rPr>
          <w:snapToGrid w:val="0"/>
          <w:color w:val="000000"/>
        </w:rPr>
        <w:tab/>
      </w:r>
      <w:r>
        <w:rPr>
          <w:snapToGrid w:val="0"/>
          <w:color w:val="000000"/>
        </w:rPr>
        <w:tab/>
      </w:r>
      <w:proofErr w:type="gramEnd"/>
      <w:r w:rsidRPr="0020742E">
        <w:rPr>
          <w:snapToGrid w:val="0"/>
          <w:color w:val="000000"/>
        </w:rPr>
        <w:t>______________________________</w:t>
      </w:r>
    </w:p>
    <w:p w14:paraId="13395974" w14:textId="77777777" w:rsidR="00E60AEA"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roofErr w:type="gramStart"/>
      <w:r w:rsidRPr="0020742E">
        <w:rPr>
          <w:snapToGrid w:val="0"/>
          <w:color w:val="000000"/>
        </w:rPr>
        <w:t>____________________________</w:t>
      </w:r>
      <w:r>
        <w:rPr>
          <w:snapToGrid w:val="0"/>
          <w:color w:val="000000"/>
        </w:rPr>
        <w:tab/>
      </w:r>
      <w:r>
        <w:rPr>
          <w:snapToGrid w:val="0"/>
          <w:color w:val="000000"/>
        </w:rPr>
        <w:tab/>
      </w:r>
      <w:proofErr w:type="gramEnd"/>
      <w:r w:rsidRPr="0020742E">
        <w:rPr>
          <w:snapToGrid w:val="0"/>
          <w:color w:val="000000"/>
        </w:rPr>
        <w:t>______________________________</w:t>
      </w:r>
    </w:p>
    <w:p w14:paraId="1A2981D9" w14:textId="77777777" w:rsid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roofErr w:type="gramStart"/>
      <w:r w:rsidRPr="0020742E">
        <w:rPr>
          <w:snapToGrid w:val="0"/>
          <w:color w:val="000000"/>
        </w:rPr>
        <w:t>____________________________</w:t>
      </w:r>
      <w:r>
        <w:rPr>
          <w:snapToGrid w:val="0"/>
          <w:color w:val="000000"/>
        </w:rPr>
        <w:tab/>
      </w:r>
      <w:r>
        <w:rPr>
          <w:snapToGrid w:val="0"/>
          <w:color w:val="000000"/>
        </w:rPr>
        <w:tab/>
      </w:r>
      <w:proofErr w:type="gramEnd"/>
      <w:r w:rsidRPr="0020742E">
        <w:rPr>
          <w:snapToGrid w:val="0"/>
          <w:color w:val="000000"/>
        </w:rPr>
        <w:t>______________________________</w:t>
      </w:r>
    </w:p>
    <w:p w14:paraId="2212A92A" w14:textId="4B4FE77A" w:rsidR="00F7283B" w:rsidRDefault="00F7283B"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r>
        <w:rPr>
          <w:snapToGrid w:val="0"/>
          <w:color w:val="000000"/>
        </w:rPr>
        <w:t>__________________________________________________________________</w:t>
      </w:r>
    </w:p>
    <w:p w14:paraId="2573810A" w14:textId="77777777" w:rsidR="00F917E7" w:rsidRPr="0020742E" w:rsidRDefault="00F917E7"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
    <w:p w14:paraId="456718FB"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1F362309"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ATTEST:</w:t>
      </w:r>
    </w:p>
    <w:p w14:paraId="7AEADF8A"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_________________________________</w:t>
      </w:r>
    </w:p>
    <w:p w14:paraId="1F8EB815"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Secretary of Governing Body</w:t>
      </w:r>
    </w:p>
    <w:p w14:paraId="4138B65A" w14:textId="77777777" w:rsidR="00A35013" w:rsidRPr="0020742E" w:rsidRDefault="00A35013" w:rsidP="00E60AEA">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i/>
          <w:snapToGrid w:val="0"/>
          <w:color w:val="000000"/>
        </w:rPr>
      </w:pPr>
      <w:r w:rsidRPr="0020742E">
        <w:rPr>
          <w:snapToGrid w:val="0"/>
          <w:color w:val="000000"/>
        </w:rPr>
        <w:br w:type="page"/>
      </w:r>
      <w:r w:rsidRPr="0020742E">
        <w:rPr>
          <w:b/>
          <w:i/>
          <w:snapToGrid w:val="0"/>
          <w:color w:val="000000"/>
        </w:rPr>
        <w:t>Note:</w:t>
      </w:r>
      <w:r w:rsidRPr="0020742E">
        <w:rPr>
          <w:snapToGrid w:val="0"/>
          <w:color w:val="000000"/>
        </w:rPr>
        <w:t xml:space="preserve"> </w:t>
      </w:r>
      <w:r w:rsidRPr="0020742E">
        <w:rPr>
          <w:b/>
          <w:i/>
          <w:snapToGrid w:val="0"/>
          <w:color w:val="000000"/>
        </w:rPr>
        <w:t xml:space="preserve">This resolution is only to be used when appropriations are being </w:t>
      </w:r>
      <w:proofErr w:type="gramStart"/>
      <w:r w:rsidRPr="0020742E">
        <w:rPr>
          <w:b/>
          <w:i/>
          <w:snapToGrid w:val="0"/>
          <w:color w:val="000000"/>
        </w:rPr>
        <w:t>reduced</w:t>
      </w:r>
      <w:proofErr w:type="gramEnd"/>
      <w:r w:rsidRPr="0020742E">
        <w:rPr>
          <w:b/>
          <w:i/>
          <w:snapToGrid w:val="0"/>
          <w:color w:val="000000"/>
        </w:rPr>
        <w:t xml:space="preserve"> and you are showing an amount </w:t>
      </w:r>
      <w:proofErr w:type="gramStart"/>
      <w:r w:rsidRPr="0020742E">
        <w:rPr>
          <w:b/>
          <w:i/>
          <w:snapToGrid w:val="0"/>
          <w:color w:val="000000"/>
        </w:rPr>
        <w:t>on line</w:t>
      </w:r>
      <w:proofErr w:type="gramEnd"/>
      <w:r w:rsidRPr="0020742E">
        <w:rPr>
          <w:b/>
          <w:i/>
          <w:snapToGrid w:val="0"/>
          <w:color w:val="000000"/>
        </w:rPr>
        <w:t xml:space="preserve"> D of the Certified Copy.</w:t>
      </w:r>
    </w:p>
    <w:p w14:paraId="37B8616E"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
    <w:p w14:paraId="377E7E6C"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napToGrid w:val="0"/>
          <w:color w:val="000000"/>
        </w:rPr>
      </w:pPr>
      <w:r w:rsidRPr="0020742E">
        <w:rPr>
          <w:b/>
          <w:snapToGrid w:val="0"/>
          <w:color w:val="000000"/>
        </w:rPr>
        <w:t>SAMPLE</w:t>
      </w:r>
    </w:p>
    <w:p w14:paraId="0AC4B753" w14:textId="77777777" w:rsidR="00A35013" w:rsidRPr="0020742E" w:rsidRDefault="00A35013" w:rsidP="00E60AEA">
      <w:pPr>
        <w:jc w:val="center"/>
        <w:rPr>
          <w:b/>
        </w:rPr>
      </w:pPr>
      <w:r w:rsidRPr="0020742E">
        <w:rPr>
          <w:b/>
        </w:rPr>
        <w:t>APPROPRIATION REDUCTION RESOLUTION/ORDINANCE</w:t>
      </w:r>
    </w:p>
    <w:p w14:paraId="37B9A692"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68380A73"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t>Whereas, it has been shown that certain existing appropriations now have unobligated balances that will not be needed for the purposes for which appropriated</w:t>
      </w:r>
      <w:r w:rsidRPr="0020742E">
        <w:rPr>
          <w:snapToGrid w:val="0"/>
          <w:color w:val="000000"/>
        </w:rPr>
        <w:t>; now, therefore:</w:t>
      </w:r>
    </w:p>
    <w:p w14:paraId="48F5CEB2"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1907523E"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Sec. 1.</w:t>
      </w:r>
      <w:r w:rsidRPr="0020742E">
        <w:rPr>
          <w:snapToGrid w:val="0"/>
          <w:color w:val="000000"/>
        </w:rPr>
        <w:tab/>
        <w:t xml:space="preserve">Be it ordained (resolved) by </w:t>
      </w:r>
      <w:proofErr w:type="gramStart"/>
      <w:r w:rsidRPr="0020742E">
        <w:rPr>
          <w:snapToGrid w:val="0"/>
          <w:color w:val="000000"/>
        </w:rPr>
        <w:t>the ___</w:t>
      </w:r>
      <w:proofErr w:type="gramEnd"/>
      <w:r w:rsidRPr="0020742E">
        <w:rPr>
          <w:snapToGrid w:val="0"/>
          <w:color w:val="000000"/>
        </w:rPr>
        <w:t>_______________________________</w:t>
      </w:r>
    </w:p>
    <w:p w14:paraId="48EAC441" w14:textId="77777777" w:rsidR="00A35013" w:rsidRPr="0020742E" w:rsidRDefault="00A1190C"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00A35013" w:rsidRPr="0020742E">
        <w:rPr>
          <w:snapToGrid w:val="0"/>
          <w:color w:val="000000"/>
        </w:rPr>
        <w:t>(Governing Body)</w:t>
      </w:r>
    </w:p>
    <w:p w14:paraId="7177C023"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 xml:space="preserve">of </w:t>
      </w:r>
      <w:proofErr w:type="gramStart"/>
      <w:r w:rsidRPr="0020742E">
        <w:rPr>
          <w:snapToGrid w:val="0"/>
          <w:color w:val="000000"/>
        </w:rPr>
        <w:t>_________________________, _</w:t>
      </w:r>
      <w:proofErr w:type="gramEnd"/>
      <w:r w:rsidRPr="0020742E">
        <w:rPr>
          <w:snapToGrid w:val="0"/>
          <w:color w:val="000000"/>
        </w:rPr>
        <w:t xml:space="preserve">________________County, </w:t>
      </w:r>
      <w:r w:rsidRPr="0020742E">
        <w:t>that the following</w:t>
      </w:r>
    </w:p>
    <w:p w14:paraId="1A12E658"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b/>
        <w:t>(Taxing Unit)</w:t>
      </w:r>
      <w:r w:rsidRPr="0020742E">
        <w:rPr>
          <w:snapToGrid w:val="0"/>
          <w:color w:val="000000"/>
        </w:rPr>
        <w:tab/>
      </w:r>
      <w:r w:rsidRPr="0020742E">
        <w:rPr>
          <w:snapToGrid w:val="0"/>
          <w:color w:val="000000"/>
        </w:rPr>
        <w:tab/>
      </w:r>
      <w:r w:rsidRPr="0020742E">
        <w:rPr>
          <w:snapToGrid w:val="0"/>
          <w:color w:val="000000"/>
        </w:rPr>
        <w:tab/>
        <w:t>(County)</w:t>
      </w:r>
    </w:p>
    <w:p w14:paraId="621B7989"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0742E">
        <w:t>existing appropriations be reduced in the following amounts:</w:t>
      </w:r>
    </w:p>
    <w:p w14:paraId="5312661E"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03E47594" w14:textId="77777777" w:rsidR="00A35013" w:rsidRPr="0020742E" w:rsidRDefault="00976DB8"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t xml:space="preserve">AMOUNT OF </w:t>
      </w:r>
      <w:r>
        <w:rPr>
          <w:snapToGrid w:val="0"/>
          <w:color w:val="000000"/>
        </w:rPr>
        <w:tab/>
      </w:r>
      <w:r>
        <w:rPr>
          <w:snapToGrid w:val="0"/>
          <w:color w:val="000000"/>
        </w:rPr>
        <w:tab/>
      </w:r>
      <w:r w:rsidR="00A35013" w:rsidRPr="0020742E">
        <w:rPr>
          <w:snapToGrid w:val="0"/>
          <w:color w:val="000000"/>
        </w:rPr>
        <w:t>AMOUNT OF</w:t>
      </w:r>
      <w:r w:rsidRPr="00976DB8">
        <w:rPr>
          <w:snapToGrid w:val="0"/>
          <w:color w:val="000000"/>
        </w:rPr>
        <w:t xml:space="preserve"> </w:t>
      </w:r>
      <w:r w:rsidRPr="0020742E">
        <w:rPr>
          <w:snapToGrid w:val="0"/>
          <w:color w:val="000000"/>
        </w:rPr>
        <w:t>REDUCTION</w:t>
      </w:r>
      <w:r w:rsidR="00A35013" w:rsidRPr="0020742E">
        <w:rPr>
          <w:snapToGrid w:val="0"/>
          <w:color w:val="000000"/>
        </w:rPr>
        <w:t xml:space="preserve"> </w:t>
      </w:r>
    </w:p>
    <w:p w14:paraId="6E7F58B9"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Fund Name: ___________________</w:t>
      </w:r>
      <w:r w:rsidRPr="0020742E">
        <w:rPr>
          <w:snapToGrid w:val="0"/>
          <w:color w:val="000000"/>
        </w:rPr>
        <w:tab/>
      </w:r>
      <w:r w:rsidRPr="0020742E">
        <w:rPr>
          <w:snapToGrid w:val="0"/>
          <w:color w:val="000000"/>
        </w:rPr>
        <w:tab/>
        <w:t>REDUCTION</w:t>
      </w:r>
      <w:r w:rsidRPr="0020742E">
        <w:rPr>
          <w:snapToGrid w:val="0"/>
          <w:color w:val="000000"/>
        </w:rPr>
        <w:tab/>
      </w:r>
      <w:r w:rsidRPr="0020742E">
        <w:rPr>
          <w:snapToGrid w:val="0"/>
          <w:color w:val="000000"/>
        </w:rPr>
        <w:tab/>
      </w:r>
      <w:r w:rsidRPr="0020742E">
        <w:rPr>
          <w:snapToGrid w:val="0"/>
          <w:color w:val="000000"/>
        </w:rPr>
        <w:tab/>
        <w:t>APPROVED BY FISCAL</w:t>
      </w:r>
    </w:p>
    <w:p w14:paraId="267BA69F"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REQUESTED</w:t>
      </w:r>
      <w:r w:rsidRPr="0020742E">
        <w:rPr>
          <w:snapToGrid w:val="0"/>
          <w:color w:val="000000"/>
        </w:rPr>
        <w:tab/>
        <w:t xml:space="preserve"> </w:t>
      </w:r>
      <w:r w:rsidRPr="0020742E">
        <w:rPr>
          <w:snapToGrid w:val="0"/>
          <w:color w:val="000000"/>
        </w:rPr>
        <w:tab/>
      </w:r>
      <w:r w:rsidRPr="0020742E">
        <w:rPr>
          <w:snapToGrid w:val="0"/>
          <w:color w:val="000000"/>
        </w:rPr>
        <w:tab/>
        <w:t>BODY</w:t>
      </w:r>
    </w:p>
    <w:p w14:paraId="70B3ED83"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Major Budget Classification:</w:t>
      </w:r>
    </w:p>
    <w:p w14:paraId="41ABACEE"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Person</w:t>
      </w:r>
      <w:r w:rsidR="00E60AEA">
        <w:rPr>
          <w:snapToGrid w:val="0"/>
          <w:color w:val="000000"/>
        </w:rPr>
        <w:t>al Services</w:t>
      </w:r>
      <w:r w:rsidR="00E60AEA">
        <w:rPr>
          <w:snapToGrid w:val="0"/>
          <w:color w:val="000000"/>
        </w:rPr>
        <w:tab/>
      </w:r>
      <w:r w:rsidR="00E60AEA">
        <w:rPr>
          <w:snapToGrid w:val="0"/>
          <w:color w:val="000000"/>
        </w:rPr>
        <w:tab/>
      </w:r>
      <w:r w:rsidR="00E60AEA">
        <w:rPr>
          <w:snapToGrid w:val="0"/>
          <w:color w:val="000000"/>
        </w:rPr>
        <w:tab/>
      </w:r>
      <w:r w:rsidR="00E60AEA">
        <w:rPr>
          <w:snapToGrid w:val="0"/>
          <w:color w:val="000000"/>
        </w:rPr>
        <w:tab/>
        <w:t>$______________</w:t>
      </w:r>
      <w:r w:rsidR="00E60AEA">
        <w:rPr>
          <w:snapToGrid w:val="0"/>
          <w:color w:val="000000"/>
        </w:rPr>
        <w:tab/>
      </w:r>
      <w:r w:rsidR="00E60AEA">
        <w:rPr>
          <w:snapToGrid w:val="0"/>
          <w:color w:val="000000"/>
        </w:rPr>
        <w:tab/>
      </w:r>
      <w:r w:rsidRPr="0020742E">
        <w:rPr>
          <w:snapToGrid w:val="0"/>
          <w:color w:val="000000"/>
        </w:rPr>
        <w:t>$_____________</w:t>
      </w:r>
    </w:p>
    <w:p w14:paraId="7216077E" w14:textId="77777777" w:rsidR="00A35013"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Pr>
          <w:snapToGrid w:val="0"/>
          <w:color w:val="000000"/>
        </w:rPr>
        <w:t>Supplies</w:t>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t>$______________</w:t>
      </w:r>
      <w:r>
        <w:rPr>
          <w:snapToGrid w:val="0"/>
          <w:color w:val="000000"/>
        </w:rPr>
        <w:tab/>
      </w:r>
      <w:r>
        <w:rPr>
          <w:snapToGrid w:val="0"/>
          <w:color w:val="000000"/>
        </w:rPr>
        <w:tab/>
      </w:r>
      <w:r w:rsidRPr="0020742E">
        <w:rPr>
          <w:snapToGrid w:val="0"/>
          <w:color w:val="000000"/>
        </w:rPr>
        <w:t>$_____________</w:t>
      </w:r>
    </w:p>
    <w:p w14:paraId="522A4F3A"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Other Services &amp; Charges</w:t>
      </w:r>
      <w:r w:rsidRPr="0020742E">
        <w:rPr>
          <w:snapToGrid w:val="0"/>
          <w:color w:val="000000"/>
        </w:rPr>
        <w:tab/>
      </w:r>
      <w:r w:rsidRPr="0020742E">
        <w:rPr>
          <w:snapToGrid w:val="0"/>
          <w:color w:val="000000"/>
        </w:rPr>
        <w:tab/>
      </w:r>
      <w:r w:rsidRPr="0020742E">
        <w:rPr>
          <w:snapToGrid w:val="0"/>
          <w:color w:val="000000"/>
        </w:rPr>
        <w:tab/>
        <w:t>$______________</w:t>
      </w:r>
      <w:r w:rsidR="00E60AEA">
        <w:rPr>
          <w:snapToGrid w:val="0"/>
          <w:color w:val="000000"/>
        </w:rPr>
        <w:tab/>
      </w:r>
      <w:r w:rsidR="00E60AEA">
        <w:rPr>
          <w:snapToGrid w:val="0"/>
          <w:color w:val="000000"/>
        </w:rPr>
        <w:tab/>
      </w:r>
      <w:r w:rsidR="00E60AEA" w:rsidRPr="0020742E">
        <w:rPr>
          <w:snapToGrid w:val="0"/>
          <w:color w:val="000000"/>
        </w:rPr>
        <w:t>$_____________</w:t>
      </w:r>
    </w:p>
    <w:p w14:paraId="3C2E57FC"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Township Assistance</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$______________</w:t>
      </w:r>
      <w:r w:rsidR="00E60AEA">
        <w:rPr>
          <w:snapToGrid w:val="0"/>
          <w:color w:val="000000"/>
        </w:rPr>
        <w:tab/>
      </w:r>
      <w:r w:rsidR="00E60AEA">
        <w:rPr>
          <w:snapToGrid w:val="0"/>
          <w:color w:val="000000"/>
        </w:rPr>
        <w:tab/>
      </w:r>
      <w:r w:rsidR="00E60AEA" w:rsidRPr="0020742E">
        <w:rPr>
          <w:snapToGrid w:val="0"/>
          <w:color w:val="000000"/>
        </w:rPr>
        <w:t>$_____________</w:t>
      </w:r>
    </w:p>
    <w:p w14:paraId="58F2384F"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Debt Service</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$______________</w:t>
      </w:r>
      <w:r w:rsidR="00E60AEA">
        <w:rPr>
          <w:snapToGrid w:val="0"/>
          <w:color w:val="000000"/>
        </w:rPr>
        <w:tab/>
      </w:r>
      <w:r w:rsidR="00E60AEA">
        <w:rPr>
          <w:snapToGrid w:val="0"/>
          <w:color w:val="000000"/>
        </w:rPr>
        <w:tab/>
      </w:r>
      <w:r w:rsidR="00E60AEA" w:rsidRPr="0020742E">
        <w:rPr>
          <w:snapToGrid w:val="0"/>
          <w:color w:val="000000"/>
        </w:rPr>
        <w:t>$_____________</w:t>
      </w:r>
    </w:p>
    <w:p w14:paraId="5F671FC4"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Capi</w:t>
      </w:r>
      <w:r w:rsidR="00E60AEA">
        <w:rPr>
          <w:snapToGrid w:val="0"/>
          <w:color w:val="000000"/>
        </w:rPr>
        <w:t>tal Outlays</w:t>
      </w:r>
      <w:r w:rsidR="00E60AEA">
        <w:rPr>
          <w:snapToGrid w:val="0"/>
          <w:color w:val="000000"/>
        </w:rPr>
        <w:tab/>
      </w:r>
      <w:r w:rsidR="00E60AEA">
        <w:rPr>
          <w:snapToGrid w:val="0"/>
          <w:color w:val="000000"/>
        </w:rPr>
        <w:tab/>
      </w:r>
      <w:r w:rsidR="00E60AEA">
        <w:rPr>
          <w:snapToGrid w:val="0"/>
          <w:color w:val="000000"/>
        </w:rPr>
        <w:tab/>
      </w:r>
      <w:r w:rsidR="00E60AEA">
        <w:rPr>
          <w:snapToGrid w:val="0"/>
          <w:color w:val="000000"/>
        </w:rPr>
        <w:tab/>
        <w:t>$______________</w:t>
      </w:r>
      <w:r w:rsidR="00E60AEA">
        <w:rPr>
          <w:snapToGrid w:val="0"/>
          <w:color w:val="000000"/>
        </w:rPr>
        <w:tab/>
      </w:r>
      <w:r w:rsidR="00E60AEA">
        <w:rPr>
          <w:snapToGrid w:val="0"/>
          <w:color w:val="000000"/>
        </w:rPr>
        <w:tab/>
      </w:r>
      <w:r w:rsidR="00E60AEA" w:rsidRPr="0020742E">
        <w:rPr>
          <w:snapToGrid w:val="0"/>
          <w:color w:val="000000"/>
        </w:rPr>
        <w:t>$_____________</w:t>
      </w:r>
    </w:p>
    <w:p w14:paraId="123A7FB7"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69425D54"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TOTAL for _____________Fund:</w:t>
      </w:r>
      <w:r w:rsidR="00A1713E">
        <w:rPr>
          <w:snapToGrid w:val="0"/>
          <w:color w:val="000000"/>
        </w:rPr>
        <w:tab/>
      </w:r>
      <w:r w:rsidR="00A1713E">
        <w:rPr>
          <w:snapToGrid w:val="0"/>
          <w:color w:val="000000"/>
        </w:rPr>
        <w:tab/>
      </w:r>
      <w:r w:rsidR="00E60AEA">
        <w:rPr>
          <w:snapToGrid w:val="0"/>
          <w:color w:val="000000"/>
        </w:rPr>
        <w:t>$______________</w:t>
      </w:r>
      <w:r w:rsidR="00E60AEA">
        <w:rPr>
          <w:snapToGrid w:val="0"/>
          <w:color w:val="000000"/>
        </w:rPr>
        <w:tab/>
      </w:r>
      <w:r w:rsidR="00E60AEA">
        <w:rPr>
          <w:snapToGrid w:val="0"/>
          <w:color w:val="000000"/>
        </w:rPr>
        <w:tab/>
      </w:r>
      <w:r w:rsidR="00E60AEA" w:rsidRPr="0020742E">
        <w:rPr>
          <w:snapToGrid w:val="0"/>
          <w:color w:val="000000"/>
        </w:rPr>
        <w:t>$_____________</w:t>
      </w:r>
    </w:p>
    <w:p w14:paraId="32035527"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44E699C0"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r w:rsidRPr="0020742E">
        <w:rPr>
          <w:snapToGrid w:val="0"/>
          <w:color w:val="000000"/>
        </w:rPr>
        <w:t>(Repeat for any other funds.)</w:t>
      </w:r>
    </w:p>
    <w:p w14:paraId="5DA539C2"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
    <w:p w14:paraId="26A5AD9B"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w:t>
      </w:r>
    </w:p>
    <w:p w14:paraId="3D01DCE4"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Adopted this ___________day of __________________, 20____.</w:t>
      </w:r>
    </w:p>
    <w:p w14:paraId="0B83D88B"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
    <w:p w14:paraId="5C170B6F"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
    <w:p w14:paraId="7B1E9157" w14:textId="77777777" w:rsid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r w:rsidRPr="0020742E">
        <w:rPr>
          <w:snapToGrid w:val="0"/>
          <w:color w:val="000000"/>
        </w:rPr>
        <w:t>NAY</w:t>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sidRPr="0020742E">
        <w:rPr>
          <w:snapToGrid w:val="0"/>
          <w:color w:val="000000"/>
        </w:rPr>
        <w:t>AYE</w:t>
      </w:r>
    </w:p>
    <w:p w14:paraId="5EBAA5A6" w14:textId="77777777" w:rsidR="00E60AEA"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roofErr w:type="gramStart"/>
      <w:r w:rsidRPr="0020742E">
        <w:rPr>
          <w:snapToGrid w:val="0"/>
          <w:color w:val="000000"/>
        </w:rPr>
        <w:t>____________________________</w:t>
      </w:r>
      <w:r>
        <w:rPr>
          <w:snapToGrid w:val="0"/>
          <w:color w:val="000000"/>
        </w:rPr>
        <w:tab/>
      </w:r>
      <w:r>
        <w:rPr>
          <w:snapToGrid w:val="0"/>
          <w:color w:val="000000"/>
        </w:rPr>
        <w:tab/>
      </w:r>
      <w:proofErr w:type="gramEnd"/>
      <w:r w:rsidRPr="0020742E">
        <w:rPr>
          <w:snapToGrid w:val="0"/>
          <w:color w:val="000000"/>
        </w:rPr>
        <w:t>______________________________</w:t>
      </w:r>
    </w:p>
    <w:p w14:paraId="3971B2A3" w14:textId="77777777" w:rsidR="00E60AEA"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roofErr w:type="gramStart"/>
      <w:r w:rsidRPr="0020742E">
        <w:rPr>
          <w:snapToGrid w:val="0"/>
          <w:color w:val="000000"/>
        </w:rPr>
        <w:t>____________________________</w:t>
      </w:r>
      <w:r>
        <w:rPr>
          <w:snapToGrid w:val="0"/>
          <w:color w:val="000000"/>
        </w:rPr>
        <w:tab/>
      </w:r>
      <w:r>
        <w:rPr>
          <w:snapToGrid w:val="0"/>
          <w:color w:val="000000"/>
        </w:rPr>
        <w:tab/>
      </w:r>
      <w:proofErr w:type="gramEnd"/>
      <w:r w:rsidRPr="0020742E">
        <w:rPr>
          <w:snapToGrid w:val="0"/>
          <w:color w:val="000000"/>
        </w:rPr>
        <w:t>______________________________</w:t>
      </w:r>
    </w:p>
    <w:p w14:paraId="59DEEF2E" w14:textId="77777777" w:rsidR="00E60AEA"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roofErr w:type="gramStart"/>
      <w:r w:rsidRPr="0020742E">
        <w:rPr>
          <w:snapToGrid w:val="0"/>
          <w:color w:val="000000"/>
        </w:rPr>
        <w:t>____________________________</w:t>
      </w:r>
      <w:r>
        <w:rPr>
          <w:snapToGrid w:val="0"/>
          <w:color w:val="000000"/>
        </w:rPr>
        <w:tab/>
      </w:r>
      <w:r>
        <w:rPr>
          <w:snapToGrid w:val="0"/>
          <w:color w:val="000000"/>
        </w:rPr>
        <w:tab/>
      </w:r>
      <w:proofErr w:type="gramEnd"/>
      <w:r w:rsidRPr="0020742E">
        <w:rPr>
          <w:snapToGrid w:val="0"/>
          <w:color w:val="000000"/>
        </w:rPr>
        <w:t>______________________________</w:t>
      </w:r>
    </w:p>
    <w:p w14:paraId="588A9AFD" w14:textId="77777777" w:rsidR="00E60AEA"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roofErr w:type="gramStart"/>
      <w:r w:rsidRPr="0020742E">
        <w:rPr>
          <w:snapToGrid w:val="0"/>
          <w:color w:val="000000"/>
        </w:rPr>
        <w:t>____________________________</w:t>
      </w:r>
      <w:r>
        <w:rPr>
          <w:snapToGrid w:val="0"/>
          <w:color w:val="000000"/>
        </w:rPr>
        <w:tab/>
      </w:r>
      <w:r>
        <w:rPr>
          <w:snapToGrid w:val="0"/>
          <w:color w:val="000000"/>
        </w:rPr>
        <w:tab/>
      </w:r>
      <w:proofErr w:type="gramEnd"/>
      <w:r w:rsidRPr="0020742E">
        <w:rPr>
          <w:snapToGrid w:val="0"/>
          <w:color w:val="000000"/>
        </w:rPr>
        <w:t>______________________________</w:t>
      </w:r>
    </w:p>
    <w:p w14:paraId="5868CF99"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47F10BCE"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ATTEST:</w:t>
      </w:r>
    </w:p>
    <w:p w14:paraId="055EB4E8"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1D4EDE4F"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_________________________________</w:t>
      </w:r>
    </w:p>
    <w:p w14:paraId="75B32EC0"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sectPr w:rsidR="00A35013" w:rsidRPr="0020742E" w:rsidSect="00AA3D2C">
          <w:headerReference w:type="default" r:id="rId8"/>
          <w:type w:val="continuous"/>
          <w:pgSz w:w="12240" w:h="15840" w:code="1"/>
          <w:pgMar w:top="1440" w:right="1080" w:bottom="1080" w:left="1080" w:header="720" w:footer="720" w:gutter="0"/>
          <w:cols w:space="720"/>
          <w:titlePg/>
        </w:sectPr>
      </w:pPr>
      <w:r w:rsidRPr="0020742E">
        <w:rPr>
          <w:snapToGrid w:val="0"/>
          <w:color w:val="000000"/>
        </w:rPr>
        <w:t>Secretary of Governing Body</w:t>
      </w:r>
    </w:p>
    <w:p w14:paraId="76156279"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
    <w:p w14:paraId="2D6FBD5C"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p>
    <w:p w14:paraId="32C04093" w14:textId="77777777" w:rsidR="00A35013" w:rsidRPr="0020742E" w:rsidRDefault="00A35013" w:rsidP="00E60AEA">
      <w:pPr>
        <w:jc w:val="center"/>
        <w:rPr>
          <w:b/>
          <w:snapToGrid w:val="0"/>
          <w:color w:val="000000"/>
          <w:sz w:val="20"/>
          <w:szCs w:val="20"/>
        </w:rPr>
      </w:pPr>
      <w:r w:rsidRPr="0020742E">
        <w:rPr>
          <w:b/>
          <w:snapToGrid w:val="0"/>
          <w:color w:val="000000"/>
        </w:rPr>
        <w:br w:type="page"/>
      </w:r>
      <w:r w:rsidRPr="0020742E">
        <w:rPr>
          <w:b/>
          <w:snapToGrid w:val="0"/>
          <w:color w:val="000000"/>
          <w:sz w:val="20"/>
          <w:szCs w:val="20"/>
        </w:rPr>
        <w:t>SAMPLE</w:t>
      </w:r>
    </w:p>
    <w:p w14:paraId="147A0C31" w14:textId="6C65B779" w:rsidR="00A35013" w:rsidRPr="0020742E" w:rsidRDefault="00A35013" w:rsidP="00E60AEA">
      <w:pPr>
        <w:jc w:val="center"/>
        <w:rPr>
          <w:b/>
          <w:sz w:val="20"/>
          <w:szCs w:val="20"/>
        </w:rPr>
      </w:pPr>
      <w:r w:rsidRPr="0020742E">
        <w:rPr>
          <w:b/>
          <w:sz w:val="20"/>
          <w:szCs w:val="20"/>
        </w:rPr>
        <w:t>ADDITIONAL APPROPRIATION &amp; REDUCTION RESOLUTION/ORD</w:t>
      </w:r>
      <w:r w:rsidR="00F070FA">
        <w:rPr>
          <w:b/>
          <w:sz w:val="20"/>
          <w:szCs w:val="20"/>
        </w:rPr>
        <w:t>I</w:t>
      </w:r>
      <w:r w:rsidRPr="0020742E">
        <w:rPr>
          <w:b/>
          <w:sz w:val="20"/>
          <w:szCs w:val="20"/>
        </w:rPr>
        <w:t>NANCE</w:t>
      </w:r>
    </w:p>
    <w:p w14:paraId="29325D8A" w14:textId="77777777" w:rsidR="00A35013" w:rsidRPr="0020742E" w:rsidRDefault="00A35013" w:rsidP="00E60AEA">
      <w:pPr>
        <w:rPr>
          <w:sz w:val="20"/>
          <w:szCs w:val="20"/>
        </w:rPr>
      </w:pPr>
    </w:p>
    <w:p w14:paraId="0C3B3148"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Whereas, it has been determined that it is now necessary to appropriate more money than was originally appropriated in the annual budget; now, therefore:</w:t>
      </w:r>
    </w:p>
    <w:p w14:paraId="55DE48D5"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p>
    <w:p w14:paraId="4B9CFDA0" w14:textId="77777777" w:rsid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Sec. 1.</w:t>
      </w:r>
      <w:r w:rsidRPr="0020742E">
        <w:rPr>
          <w:snapToGrid w:val="0"/>
          <w:color w:val="000000"/>
          <w:sz w:val="20"/>
          <w:szCs w:val="20"/>
        </w:rPr>
        <w:tab/>
        <w:t>Be it ordained (resolved) by the ________________________________ of _________________________,</w:t>
      </w:r>
    </w:p>
    <w:p w14:paraId="60BAD2B1" w14:textId="77777777" w:rsidR="00A35013" w:rsidRPr="0020742E"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Pr>
          <w:snapToGrid w:val="0"/>
          <w:color w:val="000000"/>
          <w:sz w:val="20"/>
          <w:szCs w:val="20"/>
        </w:rPr>
        <w:tab/>
      </w:r>
      <w:r>
        <w:rPr>
          <w:snapToGrid w:val="0"/>
          <w:color w:val="000000"/>
          <w:sz w:val="20"/>
          <w:szCs w:val="20"/>
        </w:rPr>
        <w:tab/>
      </w:r>
      <w:r>
        <w:rPr>
          <w:snapToGrid w:val="0"/>
          <w:color w:val="000000"/>
          <w:sz w:val="20"/>
          <w:szCs w:val="20"/>
        </w:rPr>
        <w:tab/>
      </w:r>
      <w:r>
        <w:rPr>
          <w:snapToGrid w:val="0"/>
          <w:color w:val="000000"/>
          <w:sz w:val="20"/>
          <w:szCs w:val="20"/>
        </w:rPr>
        <w:tab/>
      </w:r>
      <w:r>
        <w:rPr>
          <w:snapToGrid w:val="0"/>
          <w:color w:val="000000"/>
          <w:sz w:val="20"/>
          <w:szCs w:val="20"/>
        </w:rPr>
        <w:tab/>
      </w:r>
      <w:r w:rsidR="00A35013" w:rsidRPr="0020742E">
        <w:rPr>
          <w:snapToGrid w:val="0"/>
          <w:color w:val="000000"/>
          <w:sz w:val="20"/>
          <w:szCs w:val="20"/>
        </w:rPr>
        <w:t>(Governing Body)</w:t>
      </w:r>
      <w:r w:rsidR="00A35013" w:rsidRPr="0020742E">
        <w:rPr>
          <w:snapToGrid w:val="0"/>
          <w:color w:val="000000"/>
          <w:sz w:val="20"/>
          <w:szCs w:val="20"/>
        </w:rPr>
        <w:tab/>
      </w:r>
      <w:r w:rsidR="00A35013" w:rsidRPr="0020742E">
        <w:rPr>
          <w:snapToGrid w:val="0"/>
          <w:color w:val="000000"/>
          <w:sz w:val="20"/>
          <w:szCs w:val="20"/>
        </w:rPr>
        <w:tab/>
      </w:r>
      <w:r w:rsidR="0020742E">
        <w:rPr>
          <w:snapToGrid w:val="0"/>
          <w:color w:val="000000"/>
          <w:sz w:val="20"/>
          <w:szCs w:val="20"/>
        </w:rPr>
        <w:tab/>
      </w:r>
      <w:r w:rsidR="00A35013" w:rsidRPr="0020742E">
        <w:rPr>
          <w:snapToGrid w:val="0"/>
          <w:color w:val="000000"/>
          <w:sz w:val="20"/>
          <w:szCs w:val="20"/>
        </w:rPr>
        <w:t xml:space="preserve"> (Taxing Unit)</w:t>
      </w:r>
    </w:p>
    <w:p w14:paraId="7A31BBE5" w14:textId="77777777" w:rsidR="0020742E"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 xml:space="preserve">_________________County, that for the expenses of the taxing unit, the following additional sums of </w:t>
      </w:r>
    </w:p>
    <w:p w14:paraId="61023A19" w14:textId="77777777" w:rsidR="0020742E" w:rsidRPr="0020742E" w:rsidRDefault="0020742E"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 xml:space="preserve"> (County)</w:t>
      </w:r>
    </w:p>
    <w:p w14:paraId="2D7BBF4E"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 xml:space="preserve">money </w:t>
      </w:r>
      <w:proofErr w:type="gramStart"/>
      <w:r w:rsidRPr="0020742E">
        <w:rPr>
          <w:snapToGrid w:val="0"/>
          <w:color w:val="000000"/>
          <w:sz w:val="20"/>
          <w:szCs w:val="20"/>
        </w:rPr>
        <w:t>are</w:t>
      </w:r>
      <w:proofErr w:type="gramEnd"/>
      <w:r w:rsidRPr="0020742E">
        <w:rPr>
          <w:snapToGrid w:val="0"/>
          <w:color w:val="000000"/>
          <w:sz w:val="20"/>
          <w:szCs w:val="20"/>
        </w:rPr>
        <w:t xml:space="preserve"> hereby</w:t>
      </w:r>
      <w:r w:rsidR="0020742E" w:rsidRPr="0020742E">
        <w:rPr>
          <w:snapToGrid w:val="0"/>
          <w:color w:val="000000"/>
          <w:sz w:val="20"/>
          <w:szCs w:val="20"/>
        </w:rPr>
        <w:t xml:space="preserve"> </w:t>
      </w:r>
      <w:r w:rsidRPr="0020742E">
        <w:rPr>
          <w:snapToGrid w:val="0"/>
          <w:color w:val="000000"/>
          <w:sz w:val="20"/>
          <w:szCs w:val="20"/>
        </w:rPr>
        <w:t>appropriated out of the funds named and for the purposes specified, subject to laws governing the same:</w:t>
      </w:r>
    </w:p>
    <w:p w14:paraId="7F66CE3A"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ab/>
      </w:r>
      <w:r w:rsidRPr="0020742E">
        <w:rPr>
          <w:snapToGrid w:val="0"/>
          <w:color w:val="000000"/>
          <w:sz w:val="20"/>
          <w:szCs w:val="20"/>
        </w:rPr>
        <w:tab/>
      </w:r>
      <w:r w:rsidRPr="0020742E">
        <w:rPr>
          <w:snapToGrid w:val="0"/>
          <w:color w:val="000000"/>
          <w:sz w:val="20"/>
          <w:szCs w:val="20"/>
        </w:rPr>
        <w:tab/>
      </w:r>
      <w:r w:rsidRPr="0020742E">
        <w:rPr>
          <w:snapToGrid w:val="0"/>
          <w:color w:val="000000"/>
          <w:sz w:val="20"/>
          <w:szCs w:val="20"/>
        </w:rPr>
        <w:tab/>
      </w:r>
      <w:r w:rsidRPr="0020742E">
        <w:rPr>
          <w:snapToGrid w:val="0"/>
          <w:color w:val="000000"/>
          <w:sz w:val="20"/>
          <w:szCs w:val="20"/>
        </w:rPr>
        <w:tab/>
      </w:r>
    </w:p>
    <w:p w14:paraId="26027E6F"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Fund Name: ___________________</w:t>
      </w:r>
      <w:r w:rsidRPr="00E60AEA">
        <w:rPr>
          <w:snapToGrid w:val="0"/>
          <w:color w:val="000000"/>
          <w:sz w:val="20"/>
          <w:szCs w:val="20"/>
        </w:rPr>
        <w:tab/>
      </w:r>
      <w:r w:rsidRPr="00E60AEA">
        <w:rPr>
          <w:snapToGrid w:val="0"/>
          <w:color w:val="000000"/>
          <w:sz w:val="20"/>
          <w:szCs w:val="20"/>
        </w:rPr>
        <w:tab/>
        <w:t>AMOUNT</w:t>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ab/>
      </w:r>
      <w:r w:rsidRPr="00E60AEA">
        <w:rPr>
          <w:snapToGrid w:val="0"/>
          <w:color w:val="000000"/>
          <w:sz w:val="20"/>
          <w:szCs w:val="20"/>
        </w:rPr>
        <w:t>AMOUNT APPROVED</w:t>
      </w:r>
    </w:p>
    <w:p w14:paraId="48B92970" w14:textId="77777777" w:rsidR="00A35013" w:rsidRP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200"/>
        <w:rPr>
          <w:snapToGrid w:val="0"/>
          <w:color w:val="000000"/>
          <w:sz w:val="20"/>
          <w:szCs w:val="20"/>
        </w:rPr>
      </w:pP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A35013" w:rsidRPr="00E60AEA">
        <w:rPr>
          <w:snapToGrid w:val="0"/>
          <w:color w:val="000000"/>
          <w:sz w:val="20"/>
          <w:szCs w:val="20"/>
        </w:rPr>
        <w:t xml:space="preserve">REQUESTED </w:t>
      </w:r>
      <w:r w:rsidR="00A35013" w:rsidRPr="00E60AEA">
        <w:rPr>
          <w:snapToGrid w:val="0"/>
          <w:color w:val="000000"/>
          <w:sz w:val="20"/>
          <w:szCs w:val="20"/>
        </w:rPr>
        <w:tab/>
      </w:r>
      <w:r w:rsidR="00A35013" w:rsidRPr="00E60AEA">
        <w:rPr>
          <w:snapToGrid w:val="0"/>
          <w:color w:val="000000"/>
          <w:sz w:val="20"/>
          <w:szCs w:val="20"/>
        </w:rPr>
        <w:tab/>
      </w:r>
      <w:r w:rsidR="00A35013" w:rsidRPr="00E60AEA">
        <w:rPr>
          <w:snapToGrid w:val="0"/>
          <w:color w:val="000000"/>
          <w:sz w:val="20"/>
          <w:szCs w:val="20"/>
        </w:rPr>
        <w:tab/>
        <w:t>BY FISCAL BODY</w:t>
      </w:r>
    </w:p>
    <w:p w14:paraId="0277819C"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Major Budget Classification:</w:t>
      </w:r>
    </w:p>
    <w:p w14:paraId="3DB401EF"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Personal Services</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3DBAF383"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Supplies</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481CB039"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Other Services &amp; Charges</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0FA14710"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Township Assistance</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392FE7D0"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Debt Service</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7DDCD679"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Capital Outlays</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1C1CDDD7"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p>
    <w:p w14:paraId="1A773A94"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TOTAL for _____________Fund</w:t>
      </w:r>
      <w:r w:rsidR="00A1713E">
        <w:rPr>
          <w:snapToGrid w:val="0"/>
          <w:color w:val="000000"/>
          <w:sz w:val="20"/>
          <w:szCs w:val="20"/>
        </w:rPr>
        <w:t xml:space="preserve">: </w:t>
      </w:r>
      <w:r w:rsidR="00A1713E">
        <w:rPr>
          <w:snapToGrid w:val="0"/>
          <w:color w:val="000000"/>
          <w:sz w:val="20"/>
          <w:szCs w:val="20"/>
        </w:rPr>
        <w:tab/>
      </w:r>
      <w:r w:rsidR="00A1713E">
        <w:rPr>
          <w:snapToGrid w:val="0"/>
          <w:color w:val="000000"/>
          <w:sz w:val="20"/>
          <w:szCs w:val="20"/>
        </w:rPr>
        <w:tab/>
      </w:r>
      <w:r w:rsidR="00A1713E">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6B0EFF74" w14:textId="77777777" w:rsidR="00A35013" w:rsidRPr="00E60AEA" w:rsidRDefault="00A35013" w:rsidP="00E60AEA">
      <w:pPr>
        <w:rPr>
          <w:sz w:val="20"/>
          <w:szCs w:val="20"/>
        </w:rPr>
      </w:pPr>
    </w:p>
    <w:p w14:paraId="396AEE1E" w14:textId="77777777" w:rsidR="00A35013" w:rsidRPr="00E60AEA" w:rsidRDefault="00A35013" w:rsidP="00E60AEA">
      <w:pPr>
        <w:pStyle w:val="BodyText3"/>
        <w:rPr>
          <w:sz w:val="20"/>
        </w:rPr>
      </w:pPr>
      <w:r w:rsidRPr="00E60AEA">
        <w:rPr>
          <w:sz w:val="20"/>
        </w:rPr>
        <w:t>Sec. 2. Whereas, it has been shown that certain existing appropriations now have unobligated balances that will not be needed for the purposes for which appropriated, it is further ordained (resolved) that the following existing appropriations be reduced in the following amounts:</w:t>
      </w:r>
    </w:p>
    <w:p w14:paraId="563DBACE"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p>
    <w:p w14:paraId="19345CBC" w14:textId="77777777" w:rsidR="00A35013" w:rsidRP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900"/>
        </w:tabs>
        <w:rPr>
          <w:snapToGrid w:val="0"/>
          <w:color w:val="000000"/>
          <w:sz w:val="20"/>
          <w:szCs w:val="20"/>
        </w:rPr>
      </w:pP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t>AMOUNT OF</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A35013" w:rsidRPr="00E60AEA">
        <w:rPr>
          <w:snapToGrid w:val="0"/>
          <w:color w:val="000000"/>
          <w:sz w:val="20"/>
          <w:szCs w:val="20"/>
        </w:rPr>
        <w:t>AMOUNT OF REDUCTION</w:t>
      </w:r>
    </w:p>
    <w:p w14:paraId="08D6615B"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Fund Name: ___________________</w:t>
      </w:r>
      <w:r w:rsidRPr="00E60AEA">
        <w:rPr>
          <w:snapToGrid w:val="0"/>
          <w:color w:val="000000"/>
          <w:sz w:val="20"/>
          <w:szCs w:val="20"/>
        </w:rPr>
        <w:tab/>
      </w:r>
      <w:r w:rsidRPr="00E60AEA">
        <w:rPr>
          <w:snapToGrid w:val="0"/>
          <w:color w:val="000000"/>
          <w:sz w:val="20"/>
          <w:szCs w:val="20"/>
        </w:rPr>
        <w:tab/>
        <w:t>REDUCTION</w:t>
      </w:r>
      <w:r w:rsidR="00E60AEA" w:rsidRPr="00E60AEA">
        <w:rPr>
          <w:snapToGrid w:val="0"/>
          <w:color w:val="000000"/>
          <w:sz w:val="20"/>
          <w:szCs w:val="20"/>
        </w:rPr>
        <w:tab/>
      </w:r>
      <w:r w:rsidR="00E60AEA" w:rsidRPr="00E60AEA">
        <w:rPr>
          <w:snapToGrid w:val="0"/>
          <w:color w:val="000000"/>
          <w:sz w:val="20"/>
          <w:szCs w:val="20"/>
        </w:rPr>
        <w:tab/>
      </w:r>
      <w:r w:rsidR="00E60AEA" w:rsidRPr="00E60AEA">
        <w:rPr>
          <w:snapToGrid w:val="0"/>
          <w:color w:val="000000"/>
          <w:sz w:val="20"/>
          <w:szCs w:val="20"/>
        </w:rPr>
        <w:tab/>
      </w:r>
      <w:r w:rsidRPr="00E60AEA">
        <w:rPr>
          <w:snapToGrid w:val="0"/>
          <w:color w:val="000000"/>
          <w:sz w:val="20"/>
          <w:szCs w:val="20"/>
        </w:rPr>
        <w:t>APPROVED BY FISCAL</w:t>
      </w:r>
    </w:p>
    <w:p w14:paraId="2361975C"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t>REQUESTED</w:t>
      </w:r>
      <w:r w:rsidR="00E60AEA">
        <w:rPr>
          <w:snapToGrid w:val="0"/>
          <w:color w:val="000000"/>
          <w:sz w:val="20"/>
          <w:szCs w:val="20"/>
        </w:rPr>
        <w:tab/>
      </w:r>
      <w:r w:rsidR="00E60AEA">
        <w:rPr>
          <w:snapToGrid w:val="0"/>
          <w:color w:val="000000"/>
          <w:sz w:val="20"/>
          <w:szCs w:val="20"/>
        </w:rPr>
        <w:tab/>
      </w:r>
      <w:r w:rsidR="00E60AEA">
        <w:rPr>
          <w:snapToGrid w:val="0"/>
          <w:color w:val="000000"/>
          <w:sz w:val="20"/>
          <w:szCs w:val="20"/>
        </w:rPr>
        <w:tab/>
      </w:r>
      <w:r w:rsidRPr="00E60AEA">
        <w:rPr>
          <w:snapToGrid w:val="0"/>
          <w:color w:val="000000"/>
          <w:sz w:val="20"/>
          <w:szCs w:val="20"/>
        </w:rPr>
        <w:t>BODY</w:t>
      </w:r>
    </w:p>
    <w:p w14:paraId="71F859D8"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Major Budget Classification:</w:t>
      </w:r>
    </w:p>
    <w:p w14:paraId="5F9BA0DD"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Personal Services</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70771F9D"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Supplies</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2504C85E"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Other Services &amp; Charges</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43877B37"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Township Assistance</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3F8EC83E"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Debt Service</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63A4D580"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Capital Outlays</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459F8DAE"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p>
    <w:p w14:paraId="150B218F" w14:textId="77777777" w:rsidR="00A35013" w:rsidRP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E60AEA">
        <w:rPr>
          <w:snapToGrid w:val="0"/>
          <w:color w:val="000000"/>
          <w:sz w:val="20"/>
          <w:szCs w:val="20"/>
        </w:rPr>
        <w:t xml:space="preserve">TOTAL for </w:t>
      </w:r>
      <w:r w:rsidR="00E60AEA">
        <w:rPr>
          <w:snapToGrid w:val="0"/>
          <w:color w:val="000000"/>
          <w:sz w:val="20"/>
          <w:szCs w:val="20"/>
        </w:rPr>
        <w:t>________ Fund:</w:t>
      </w:r>
      <w:r w:rsidR="00E60AEA">
        <w:rPr>
          <w:snapToGrid w:val="0"/>
          <w:color w:val="000000"/>
          <w:sz w:val="20"/>
          <w:szCs w:val="20"/>
        </w:rPr>
        <w:tab/>
      </w:r>
      <w:r w:rsidR="00E60AEA">
        <w:rPr>
          <w:snapToGrid w:val="0"/>
          <w:color w:val="000000"/>
          <w:sz w:val="20"/>
          <w:szCs w:val="20"/>
        </w:rPr>
        <w:tab/>
      </w:r>
      <w:r w:rsidR="00E60AEA">
        <w:rPr>
          <w:snapToGrid w:val="0"/>
          <w:color w:val="000000"/>
          <w:sz w:val="20"/>
          <w:szCs w:val="20"/>
        </w:rPr>
        <w:tab/>
      </w:r>
      <w:r w:rsidR="00E60AEA" w:rsidRPr="00E60AEA">
        <w:rPr>
          <w:snapToGrid w:val="0"/>
          <w:color w:val="000000"/>
          <w:sz w:val="20"/>
          <w:szCs w:val="20"/>
        </w:rPr>
        <w:t>$______________</w:t>
      </w:r>
      <w:r w:rsidR="00E60AEA" w:rsidRPr="00E60AEA">
        <w:rPr>
          <w:snapToGrid w:val="0"/>
          <w:color w:val="000000"/>
          <w:sz w:val="20"/>
          <w:szCs w:val="20"/>
        </w:rPr>
        <w:tab/>
      </w:r>
      <w:r w:rsidR="00E60AEA" w:rsidRPr="00E60AEA">
        <w:rPr>
          <w:snapToGrid w:val="0"/>
          <w:color w:val="000000"/>
          <w:sz w:val="20"/>
          <w:szCs w:val="20"/>
        </w:rPr>
        <w:tab/>
        <w:t>$_____________</w:t>
      </w:r>
    </w:p>
    <w:p w14:paraId="67131A27"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
    <w:p w14:paraId="62DF34A4"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r w:rsidRPr="0020742E">
        <w:rPr>
          <w:snapToGrid w:val="0"/>
          <w:color w:val="000000"/>
          <w:sz w:val="20"/>
          <w:szCs w:val="20"/>
        </w:rPr>
        <w:t>(Repeat for any other funds.)</w:t>
      </w:r>
    </w:p>
    <w:p w14:paraId="27F355B1"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w:t>
      </w:r>
    </w:p>
    <w:p w14:paraId="3D2B202C"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Adopted this ___________day of __________________, 20____.</w:t>
      </w:r>
    </w:p>
    <w:p w14:paraId="3A7E0CA7"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p>
    <w:p w14:paraId="10B84640" w14:textId="77777777" w:rsidR="00E60AEA" w:rsidRP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r w:rsidRPr="00E60AEA">
        <w:rPr>
          <w:snapToGrid w:val="0"/>
          <w:color w:val="000000"/>
          <w:sz w:val="20"/>
          <w:szCs w:val="20"/>
        </w:rPr>
        <w:t>NAY</w:t>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r>
      <w:r w:rsidRPr="00E60AEA">
        <w:rPr>
          <w:snapToGrid w:val="0"/>
          <w:color w:val="000000"/>
          <w:sz w:val="20"/>
          <w:szCs w:val="20"/>
        </w:rPr>
        <w:tab/>
        <w:t>AYE</w:t>
      </w:r>
    </w:p>
    <w:p w14:paraId="086BC817" w14:textId="77777777" w:rsidR="00E60AEA" w:rsidRP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E60AEA">
        <w:rPr>
          <w:snapToGrid w:val="0"/>
          <w:color w:val="000000"/>
          <w:sz w:val="20"/>
          <w:szCs w:val="20"/>
        </w:rPr>
        <w:t>____________________________</w:t>
      </w:r>
      <w:r w:rsidRPr="00E60AEA">
        <w:rPr>
          <w:snapToGrid w:val="0"/>
          <w:color w:val="000000"/>
          <w:sz w:val="20"/>
          <w:szCs w:val="20"/>
        </w:rPr>
        <w:tab/>
      </w:r>
      <w:r w:rsidRPr="00E60AEA">
        <w:rPr>
          <w:snapToGrid w:val="0"/>
          <w:color w:val="000000"/>
          <w:sz w:val="20"/>
          <w:szCs w:val="20"/>
        </w:rPr>
        <w:tab/>
      </w:r>
      <w:proofErr w:type="gramEnd"/>
      <w:r w:rsidRPr="00E60AEA">
        <w:rPr>
          <w:snapToGrid w:val="0"/>
          <w:color w:val="000000"/>
          <w:sz w:val="20"/>
          <w:szCs w:val="20"/>
        </w:rPr>
        <w:t>______________________________</w:t>
      </w:r>
    </w:p>
    <w:p w14:paraId="29E7CEBB" w14:textId="77777777" w:rsidR="00E60AEA" w:rsidRP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E60AEA">
        <w:rPr>
          <w:snapToGrid w:val="0"/>
          <w:color w:val="000000"/>
          <w:sz w:val="20"/>
          <w:szCs w:val="20"/>
        </w:rPr>
        <w:t>____________________________</w:t>
      </w:r>
      <w:r w:rsidRPr="00E60AEA">
        <w:rPr>
          <w:snapToGrid w:val="0"/>
          <w:color w:val="000000"/>
          <w:sz w:val="20"/>
          <w:szCs w:val="20"/>
        </w:rPr>
        <w:tab/>
      </w:r>
      <w:r w:rsidRPr="00E60AEA">
        <w:rPr>
          <w:snapToGrid w:val="0"/>
          <w:color w:val="000000"/>
          <w:sz w:val="20"/>
          <w:szCs w:val="20"/>
        </w:rPr>
        <w:tab/>
      </w:r>
      <w:proofErr w:type="gramEnd"/>
      <w:r w:rsidRPr="00E60AEA">
        <w:rPr>
          <w:snapToGrid w:val="0"/>
          <w:color w:val="000000"/>
          <w:sz w:val="20"/>
          <w:szCs w:val="20"/>
        </w:rPr>
        <w:t>______________________________</w:t>
      </w:r>
    </w:p>
    <w:p w14:paraId="3CF2B480" w14:textId="77777777" w:rsidR="00E60AEA" w:rsidRP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E60AEA">
        <w:rPr>
          <w:snapToGrid w:val="0"/>
          <w:color w:val="000000"/>
          <w:sz w:val="20"/>
          <w:szCs w:val="20"/>
        </w:rPr>
        <w:t>____________________________</w:t>
      </w:r>
      <w:r w:rsidRPr="00E60AEA">
        <w:rPr>
          <w:snapToGrid w:val="0"/>
          <w:color w:val="000000"/>
          <w:sz w:val="20"/>
          <w:szCs w:val="20"/>
        </w:rPr>
        <w:tab/>
      </w:r>
      <w:r w:rsidRPr="00E60AEA">
        <w:rPr>
          <w:snapToGrid w:val="0"/>
          <w:color w:val="000000"/>
          <w:sz w:val="20"/>
          <w:szCs w:val="20"/>
        </w:rPr>
        <w:tab/>
      </w:r>
      <w:proofErr w:type="gramEnd"/>
      <w:r w:rsidRPr="00E60AEA">
        <w:rPr>
          <w:snapToGrid w:val="0"/>
          <w:color w:val="000000"/>
          <w:sz w:val="20"/>
          <w:szCs w:val="20"/>
        </w:rPr>
        <w:t>______________________________</w:t>
      </w:r>
    </w:p>
    <w:p w14:paraId="460360CD" w14:textId="77777777" w:rsidR="00E60AEA" w:rsidRPr="00E60AEA" w:rsidRDefault="00E60AEA"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sz w:val="20"/>
          <w:szCs w:val="20"/>
        </w:rPr>
      </w:pPr>
      <w:proofErr w:type="gramStart"/>
      <w:r w:rsidRPr="00E60AEA">
        <w:rPr>
          <w:snapToGrid w:val="0"/>
          <w:color w:val="000000"/>
          <w:sz w:val="20"/>
          <w:szCs w:val="20"/>
        </w:rPr>
        <w:t>____________________________</w:t>
      </w:r>
      <w:r w:rsidRPr="00E60AEA">
        <w:rPr>
          <w:snapToGrid w:val="0"/>
          <w:color w:val="000000"/>
          <w:sz w:val="20"/>
          <w:szCs w:val="20"/>
        </w:rPr>
        <w:tab/>
      </w:r>
      <w:r w:rsidRPr="00E60AEA">
        <w:rPr>
          <w:snapToGrid w:val="0"/>
          <w:color w:val="000000"/>
          <w:sz w:val="20"/>
          <w:szCs w:val="20"/>
        </w:rPr>
        <w:tab/>
      </w:r>
      <w:proofErr w:type="gramEnd"/>
      <w:r w:rsidRPr="00E60AEA">
        <w:rPr>
          <w:snapToGrid w:val="0"/>
          <w:color w:val="000000"/>
          <w:sz w:val="20"/>
          <w:szCs w:val="20"/>
        </w:rPr>
        <w:t>______________________________</w:t>
      </w:r>
    </w:p>
    <w:p w14:paraId="0AA56B32"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p>
    <w:p w14:paraId="070E2506"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ATTEST:</w:t>
      </w:r>
    </w:p>
    <w:p w14:paraId="44AF1213"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_________________________________</w:t>
      </w:r>
    </w:p>
    <w:p w14:paraId="0B5533E7" w14:textId="77777777" w:rsidR="00A1713E" w:rsidRDefault="00A35013" w:rsidP="00A171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r w:rsidRPr="0020742E">
        <w:rPr>
          <w:snapToGrid w:val="0"/>
          <w:color w:val="000000"/>
          <w:sz w:val="20"/>
          <w:szCs w:val="20"/>
        </w:rPr>
        <w:t>Secretary of Governing Body</w:t>
      </w:r>
    </w:p>
    <w:p w14:paraId="5EB4E5F4" w14:textId="77777777" w:rsidR="00A1713E" w:rsidRDefault="00A1713E" w:rsidP="00A171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sz w:val="20"/>
          <w:szCs w:val="20"/>
        </w:rPr>
      </w:pPr>
    </w:p>
    <w:p w14:paraId="5CE6B4F4" w14:textId="77777777" w:rsidR="00A1713E" w:rsidRDefault="00A1713E">
      <w:pPr>
        <w:rPr>
          <w:snapToGrid w:val="0"/>
          <w:color w:val="000000"/>
          <w:sz w:val="20"/>
          <w:szCs w:val="20"/>
        </w:rPr>
      </w:pPr>
      <w:r>
        <w:rPr>
          <w:snapToGrid w:val="0"/>
          <w:color w:val="000000"/>
          <w:sz w:val="20"/>
          <w:szCs w:val="20"/>
        </w:rPr>
        <w:br w:type="page"/>
      </w:r>
    </w:p>
    <w:p w14:paraId="19B8E363" w14:textId="77777777" w:rsidR="00A35013" w:rsidRPr="0020742E" w:rsidRDefault="00A35013" w:rsidP="00A171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r w:rsidRPr="0020742E">
        <w:rPr>
          <w:b/>
          <w:snapToGrid w:val="0"/>
          <w:color w:val="000000"/>
        </w:rPr>
        <w:t>SAMPLE</w:t>
      </w:r>
    </w:p>
    <w:p w14:paraId="64F81246"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r w:rsidRPr="0020742E">
        <w:rPr>
          <w:b/>
          <w:snapToGrid w:val="0"/>
          <w:color w:val="000000"/>
        </w:rPr>
        <w:t>NOTICE TO TAXPAYERS OF ADDITIONAL APPROPRIATIONS</w:t>
      </w:r>
    </w:p>
    <w:p w14:paraId="1BE1E1F2"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44278D5A" w14:textId="33DC9C3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 xml:space="preserve">Notice is hereby given to the taxpayers of </w:t>
      </w:r>
      <w:r w:rsidR="008606DA">
        <w:rPr>
          <w:snapToGrid w:val="0"/>
          <w:color w:val="000000"/>
        </w:rPr>
        <w:t>East Germantown</w:t>
      </w:r>
      <w:r w:rsidRPr="0020742E">
        <w:rPr>
          <w:snapToGrid w:val="0"/>
          <w:color w:val="000000"/>
        </w:rPr>
        <w:t xml:space="preserve">, </w:t>
      </w:r>
      <w:r w:rsidR="003374E3">
        <w:rPr>
          <w:snapToGrid w:val="0"/>
          <w:color w:val="000000"/>
        </w:rPr>
        <w:t xml:space="preserve">Wayne County </w:t>
      </w:r>
      <w:r w:rsidRPr="0020742E">
        <w:rPr>
          <w:snapToGrid w:val="0"/>
          <w:color w:val="000000"/>
        </w:rPr>
        <w:t xml:space="preserve">Indiana, that the proper legal officers will consider the following additional appropriations </w:t>
      </w:r>
      <w:proofErr w:type="gramStart"/>
      <w:r w:rsidRPr="0020742E">
        <w:rPr>
          <w:snapToGrid w:val="0"/>
          <w:color w:val="000000"/>
        </w:rPr>
        <w:t>in excess of</w:t>
      </w:r>
      <w:proofErr w:type="gramEnd"/>
      <w:r w:rsidRPr="0020742E">
        <w:rPr>
          <w:snapToGrid w:val="0"/>
          <w:color w:val="000000"/>
        </w:rPr>
        <w:t xml:space="preserve"> the budget for the current year at their regular meeting place at </w:t>
      </w:r>
      <w:r w:rsidR="006B6C59">
        <w:rPr>
          <w:snapToGrid w:val="0"/>
          <w:color w:val="000000"/>
        </w:rPr>
        <w:t>Milton Street</w:t>
      </w:r>
      <w:r w:rsidRPr="0020742E">
        <w:rPr>
          <w:snapToGrid w:val="0"/>
          <w:color w:val="000000"/>
        </w:rPr>
        <w:t xml:space="preserve">, at </w:t>
      </w:r>
      <w:r w:rsidR="006B6C59">
        <w:rPr>
          <w:snapToGrid w:val="0"/>
          <w:color w:val="000000"/>
        </w:rPr>
        <w:t>6</w:t>
      </w:r>
      <w:r w:rsidR="005E25A7">
        <w:rPr>
          <w:snapToGrid w:val="0"/>
          <w:color w:val="000000"/>
        </w:rPr>
        <w:t xml:space="preserve"> </w:t>
      </w:r>
      <w:r w:rsidRPr="0020742E">
        <w:rPr>
          <w:snapToGrid w:val="0"/>
          <w:color w:val="000000"/>
        </w:rPr>
        <w:t xml:space="preserve">o’clock </w:t>
      </w:r>
      <w:r w:rsidR="005E25A7">
        <w:rPr>
          <w:snapToGrid w:val="0"/>
          <w:color w:val="000000"/>
        </w:rPr>
        <w:t>p</w:t>
      </w:r>
      <w:r w:rsidRPr="0020742E">
        <w:rPr>
          <w:snapToGrid w:val="0"/>
          <w:color w:val="000000"/>
        </w:rPr>
        <w:t xml:space="preserve">.m., on the </w:t>
      </w:r>
      <w:r w:rsidR="004208D9">
        <w:rPr>
          <w:snapToGrid w:val="0"/>
          <w:color w:val="000000"/>
        </w:rPr>
        <w:t>11</w:t>
      </w:r>
      <w:r w:rsidR="004208D9" w:rsidRPr="004208D9">
        <w:rPr>
          <w:snapToGrid w:val="0"/>
          <w:color w:val="000000"/>
          <w:vertAlign w:val="superscript"/>
        </w:rPr>
        <w:t>th</w:t>
      </w:r>
      <w:r w:rsidR="004208D9">
        <w:rPr>
          <w:snapToGrid w:val="0"/>
          <w:color w:val="000000"/>
        </w:rPr>
        <w:t xml:space="preserve"> </w:t>
      </w:r>
      <w:r w:rsidRPr="0020742E">
        <w:rPr>
          <w:snapToGrid w:val="0"/>
          <w:color w:val="000000"/>
        </w:rPr>
        <w:t xml:space="preserve">day of </w:t>
      </w:r>
      <w:proofErr w:type="gramStart"/>
      <w:r w:rsidR="00F130E2">
        <w:rPr>
          <w:snapToGrid w:val="0"/>
          <w:color w:val="000000"/>
        </w:rPr>
        <w:t>March</w:t>
      </w:r>
      <w:r w:rsidRPr="0020742E">
        <w:rPr>
          <w:snapToGrid w:val="0"/>
          <w:color w:val="000000"/>
        </w:rPr>
        <w:t>,</w:t>
      </w:r>
      <w:proofErr w:type="gramEnd"/>
      <w:r w:rsidRPr="0020742E">
        <w:rPr>
          <w:snapToGrid w:val="0"/>
          <w:color w:val="000000"/>
        </w:rPr>
        <w:t xml:space="preserve"> 20</w:t>
      </w:r>
      <w:r w:rsidR="00F130E2">
        <w:rPr>
          <w:snapToGrid w:val="0"/>
          <w:color w:val="000000"/>
        </w:rPr>
        <w:t>25</w:t>
      </w:r>
      <w:r w:rsidRPr="0020742E">
        <w:rPr>
          <w:snapToGrid w:val="0"/>
          <w:color w:val="000000"/>
        </w:rPr>
        <w:t>.</w:t>
      </w:r>
    </w:p>
    <w:p w14:paraId="3C66880B"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447DD960"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ab/>
      </w:r>
      <w:r w:rsidRPr="0020742E">
        <w:rPr>
          <w:snapToGrid w:val="0"/>
          <w:color w:val="000000"/>
        </w:rPr>
        <w:tab/>
        <w:t xml:space="preserve"> </w:t>
      </w:r>
      <w:r w:rsidRPr="0020742E">
        <w:rPr>
          <w:snapToGrid w:val="0"/>
          <w:color w:val="000000"/>
        </w:rPr>
        <w:tab/>
      </w:r>
      <w:r w:rsidRPr="0020742E">
        <w:rPr>
          <w:snapToGrid w:val="0"/>
          <w:color w:val="000000"/>
        </w:rPr>
        <w:tab/>
      </w:r>
      <w:r w:rsidRPr="0020742E">
        <w:rPr>
          <w:snapToGrid w:val="0"/>
          <w:color w:val="000000"/>
        </w:rPr>
        <w:tab/>
      </w:r>
    </w:p>
    <w:p w14:paraId="2B090760" w14:textId="05BF46B9"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 xml:space="preserve">Fund Name: </w:t>
      </w:r>
      <w:r w:rsidR="000B15F3">
        <w:rPr>
          <w:snapToGrid w:val="0"/>
          <w:color w:val="000000"/>
        </w:rPr>
        <w:t xml:space="preserve">Capitol </w:t>
      </w:r>
      <w:r w:rsidR="00A813BE">
        <w:rPr>
          <w:snapToGrid w:val="0"/>
          <w:color w:val="000000"/>
        </w:rPr>
        <w:t xml:space="preserve">Community </w:t>
      </w:r>
      <w:r w:rsidR="000D4FFB">
        <w:rPr>
          <w:snapToGrid w:val="0"/>
          <w:color w:val="000000"/>
        </w:rPr>
        <w:t>Improvement</w:t>
      </w:r>
      <w:r w:rsidR="00E60AEA">
        <w:rPr>
          <w:snapToGrid w:val="0"/>
          <w:color w:val="000000"/>
        </w:rPr>
        <w:tab/>
      </w:r>
      <w:r w:rsidRPr="0020742E">
        <w:rPr>
          <w:snapToGrid w:val="0"/>
          <w:color w:val="000000"/>
        </w:rPr>
        <w:t>AMOUNT</w:t>
      </w:r>
    </w:p>
    <w:p w14:paraId="146CBD01"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2A9B7BA6"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Major Budget Classification:</w:t>
      </w:r>
    </w:p>
    <w:p w14:paraId="29E35032" w14:textId="35F6F472" w:rsidR="00E60AEA"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Person</w:t>
      </w:r>
      <w:r w:rsidR="00E60AEA">
        <w:rPr>
          <w:snapToGrid w:val="0"/>
          <w:color w:val="000000"/>
        </w:rPr>
        <w:t>al Services</w:t>
      </w:r>
      <w:r w:rsidR="00E60AEA">
        <w:rPr>
          <w:snapToGrid w:val="0"/>
          <w:color w:val="000000"/>
        </w:rPr>
        <w:tab/>
      </w:r>
      <w:r w:rsidR="00E60AEA">
        <w:rPr>
          <w:snapToGrid w:val="0"/>
          <w:color w:val="000000"/>
        </w:rPr>
        <w:tab/>
      </w:r>
      <w:r w:rsidR="00E60AEA">
        <w:rPr>
          <w:snapToGrid w:val="0"/>
          <w:color w:val="000000"/>
        </w:rPr>
        <w:tab/>
      </w:r>
      <w:r w:rsidR="00E60AEA">
        <w:rPr>
          <w:snapToGrid w:val="0"/>
          <w:color w:val="000000"/>
        </w:rPr>
        <w:tab/>
      </w:r>
      <w:r w:rsidR="009632A6">
        <w:rPr>
          <w:snapToGrid w:val="0"/>
          <w:color w:val="000000"/>
        </w:rPr>
        <w:t>$______________</w:t>
      </w:r>
    </w:p>
    <w:p w14:paraId="10884D2F" w14:textId="488CFC48" w:rsidR="00A1713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Supplies</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w:t>
      </w:r>
      <w:r w:rsidR="009632A6">
        <w:rPr>
          <w:snapToGrid w:val="0"/>
          <w:color w:val="000000"/>
        </w:rPr>
        <w:t>______________</w:t>
      </w:r>
    </w:p>
    <w:p w14:paraId="5805AE55" w14:textId="7DCE64D1" w:rsidR="00A1713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Other Services &amp; Charges</w:t>
      </w:r>
      <w:r w:rsidRPr="0020742E">
        <w:rPr>
          <w:snapToGrid w:val="0"/>
          <w:color w:val="000000"/>
        </w:rPr>
        <w:tab/>
      </w:r>
      <w:r w:rsidRPr="0020742E">
        <w:rPr>
          <w:snapToGrid w:val="0"/>
          <w:color w:val="000000"/>
        </w:rPr>
        <w:tab/>
      </w:r>
      <w:r w:rsidRPr="0020742E">
        <w:rPr>
          <w:snapToGrid w:val="0"/>
          <w:color w:val="000000"/>
        </w:rPr>
        <w:tab/>
        <w:t>$</w:t>
      </w:r>
      <w:r w:rsidR="00FC4BCE">
        <w:rPr>
          <w:snapToGrid w:val="0"/>
          <w:color w:val="000000"/>
        </w:rPr>
        <w:t xml:space="preserve">    </w:t>
      </w:r>
      <w:r w:rsidR="009632A6">
        <w:rPr>
          <w:snapToGrid w:val="0"/>
          <w:color w:val="000000"/>
        </w:rPr>
        <w:t xml:space="preserve">  1</w:t>
      </w:r>
      <w:r w:rsidR="000D4FFB">
        <w:rPr>
          <w:snapToGrid w:val="0"/>
          <w:color w:val="000000"/>
        </w:rPr>
        <w:t>350</w:t>
      </w:r>
    </w:p>
    <w:p w14:paraId="6CFDDDCD" w14:textId="77777777" w:rsidR="00A35013" w:rsidRPr="0020742E" w:rsidRDefault="00A1713E"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Pr>
          <w:snapToGrid w:val="0"/>
          <w:color w:val="000000"/>
        </w:rPr>
        <w:t>T</w:t>
      </w:r>
      <w:r w:rsidR="00A35013" w:rsidRPr="0020742E">
        <w:rPr>
          <w:snapToGrid w:val="0"/>
          <w:color w:val="000000"/>
        </w:rPr>
        <w:t>ownship Assistance</w:t>
      </w:r>
      <w:r w:rsidR="00A35013" w:rsidRPr="0020742E">
        <w:rPr>
          <w:snapToGrid w:val="0"/>
          <w:color w:val="000000"/>
        </w:rPr>
        <w:tab/>
      </w:r>
      <w:r w:rsidR="00A35013" w:rsidRPr="0020742E">
        <w:rPr>
          <w:snapToGrid w:val="0"/>
          <w:color w:val="000000"/>
        </w:rPr>
        <w:tab/>
      </w:r>
      <w:r w:rsidR="00A35013" w:rsidRPr="0020742E">
        <w:rPr>
          <w:snapToGrid w:val="0"/>
          <w:color w:val="000000"/>
        </w:rPr>
        <w:tab/>
      </w:r>
      <w:r w:rsidR="00A35013" w:rsidRPr="0020742E">
        <w:rPr>
          <w:snapToGrid w:val="0"/>
          <w:color w:val="000000"/>
        </w:rPr>
        <w:tab/>
        <w:t>$______________</w:t>
      </w:r>
      <w:r w:rsidR="00A35013" w:rsidRPr="0020742E">
        <w:rPr>
          <w:snapToGrid w:val="0"/>
          <w:color w:val="000000"/>
        </w:rPr>
        <w:tab/>
      </w:r>
      <w:r w:rsidR="00A35013" w:rsidRPr="0020742E">
        <w:rPr>
          <w:snapToGrid w:val="0"/>
          <w:color w:val="000000"/>
        </w:rPr>
        <w:tab/>
      </w:r>
    </w:p>
    <w:p w14:paraId="6232E307"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Debt Service</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$______________</w:t>
      </w:r>
      <w:r w:rsidRPr="0020742E">
        <w:rPr>
          <w:snapToGrid w:val="0"/>
          <w:color w:val="000000"/>
        </w:rPr>
        <w:tab/>
      </w:r>
      <w:r w:rsidRPr="0020742E">
        <w:rPr>
          <w:snapToGrid w:val="0"/>
          <w:color w:val="000000"/>
        </w:rPr>
        <w:tab/>
      </w:r>
    </w:p>
    <w:p w14:paraId="553C7090" w14:textId="67252EA7" w:rsidR="00A35013"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Capital Outlays</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005D79F1">
        <w:rPr>
          <w:snapToGrid w:val="0"/>
          <w:color w:val="000000"/>
        </w:rPr>
        <w:t>$</w:t>
      </w:r>
      <w:r w:rsidR="009632A6">
        <w:rPr>
          <w:snapToGrid w:val="0"/>
          <w:color w:val="000000"/>
        </w:rPr>
        <w:t>______________</w:t>
      </w:r>
    </w:p>
    <w:p w14:paraId="0AB7292B" w14:textId="77777777" w:rsidR="00A1713E" w:rsidRPr="0020742E" w:rsidRDefault="00A1713E"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2FB31CD5" w14:textId="2A55B314" w:rsidR="00A35013" w:rsidRDefault="00A35013" w:rsidP="00A171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 xml:space="preserve">TOTAL for </w:t>
      </w:r>
      <w:r w:rsidR="00C80069">
        <w:rPr>
          <w:snapToGrid w:val="0"/>
          <w:color w:val="000000"/>
        </w:rPr>
        <w:t xml:space="preserve">Local Roads and Streets </w:t>
      </w:r>
      <w:r w:rsidRPr="0020742E">
        <w:rPr>
          <w:snapToGrid w:val="0"/>
          <w:color w:val="000000"/>
        </w:rPr>
        <w:t>Fund:</w:t>
      </w:r>
      <w:r w:rsidR="00A1713E">
        <w:rPr>
          <w:snapToGrid w:val="0"/>
          <w:color w:val="000000"/>
        </w:rPr>
        <w:tab/>
      </w:r>
      <w:r w:rsidR="00A1713E">
        <w:rPr>
          <w:snapToGrid w:val="0"/>
          <w:color w:val="000000"/>
        </w:rPr>
        <w:tab/>
        <w:t>$</w:t>
      </w:r>
      <w:r w:rsidR="00C52FF3">
        <w:rPr>
          <w:snapToGrid w:val="0"/>
          <w:color w:val="000000"/>
        </w:rPr>
        <w:t xml:space="preserve"> </w:t>
      </w:r>
      <w:r w:rsidR="009632A6">
        <w:rPr>
          <w:snapToGrid w:val="0"/>
          <w:color w:val="000000"/>
        </w:rPr>
        <w:t>1</w:t>
      </w:r>
      <w:r w:rsidR="000D4FFB">
        <w:rPr>
          <w:snapToGrid w:val="0"/>
          <w:color w:val="000000"/>
        </w:rPr>
        <w:t>350</w:t>
      </w:r>
    </w:p>
    <w:p w14:paraId="0565D26D" w14:textId="77777777" w:rsidR="00A1713E" w:rsidRPr="0020742E" w:rsidRDefault="00A1713E" w:rsidP="00A171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2E46582C"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napToGrid w:val="0"/>
          <w:color w:val="000000"/>
        </w:rPr>
      </w:pPr>
      <w:r w:rsidRPr="0020742E">
        <w:rPr>
          <w:snapToGrid w:val="0"/>
          <w:color w:val="000000"/>
        </w:rPr>
        <w:t>(Repeat for any other funds.)</w:t>
      </w:r>
    </w:p>
    <w:p w14:paraId="5BB148C7"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3B41EE5C"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 xml:space="preserve">Taxpayers appearing at the meeting shall have a right to be heard. The additional appropriations as finally made will </w:t>
      </w:r>
      <w:proofErr w:type="gramStart"/>
      <w:r w:rsidRPr="0020742E">
        <w:rPr>
          <w:snapToGrid w:val="0"/>
          <w:color w:val="000000"/>
        </w:rPr>
        <w:t>be referred</w:t>
      </w:r>
      <w:proofErr w:type="gramEnd"/>
      <w:r w:rsidRPr="0020742E">
        <w:rPr>
          <w:snapToGrid w:val="0"/>
          <w:color w:val="000000"/>
        </w:rPr>
        <w:t xml:space="preserve"> to the Department of Local Government Finance (Department). The Department will make a written determination as to the sufficiency of funds to support the appropriations within fifteen (15) days of receipt of a Certified Copy of the action taken.</w:t>
      </w:r>
    </w:p>
    <w:p w14:paraId="6B6200C2"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29C3FB4E"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sidRPr="0020742E">
        <w:rPr>
          <w:snapToGrid w:val="0"/>
          <w:color w:val="000000"/>
        </w:rPr>
        <w:t>Dated ____________</w:t>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r>
      <w:r w:rsidRPr="0020742E">
        <w:rPr>
          <w:snapToGrid w:val="0"/>
          <w:color w:val="000000"/>
        </w:rPr>
        <w:tab/>
        <w:t>____________________________</w:t>
      </w:r>
    </w:p>
    <w:p w14:paraId="5E8C974E" w14:textId="77777777" w:rsidR="00A35013" w:rsidRPr="0020742E" w:rsidRDefault="00A1713E"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Pr>
          <w:snapToGrid w:val="0"/>
          <w:color w:val="000000"/>
        </w:rPr>
        <w:tab/>
      </w:r>
      <w:r w:rsidR="00A35013" w:rsidRPr="0020742E">
        <w:rPr>
          <w:snapToGrid w:val="0"/>
          <w:color w:val="000000"/>
        </w:rPr>
        <w:t>(Fiscal Officer)</w:t>
      </w:r>
    </w:p>
    <w:p w14:paraId="52957F79"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4C4833A0" w14:textId="77777777" w:rsidR="00A35013" w:rsidRPr="0020742E" w:rsidRDefault="00A35013" w:rsidP="00E60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p w14:paraId="08F165D5" w14:textId="77777777" w:rsidR="00A35013" w:rsidRPr="0020742E" w:rsidRDefault="00A35013" w:rsidP="00E60AEA"/>
    <w:p w14:paraId="2FDC54A7" w14:textId="77777777" w:rsidR="00A35013" w:rsidRPr="0020742E" w:rsidRDefault="00A35013" w:rsidP="00E60AEA"/>
    <w:p w14:paraId="32A84DF4" w14:textId="77777777" w:rsidR="00A35013" w:rsidRPr="0020742E" w:rsidRDefault="00A35013" w:rsidP="00E60AEA">
      <w:pPr>
        <w:pBdr>
          <w:bottom w:val="single" w:sz="4" w:space="1" w:color="auto"/>
        </w:pBdr>
      </w:pPr>
    </w:p>
    <w:p w14:paraId="7DC367D2" w14:textId="77777777" w:rsidR="00A35013" w:rsidRPr="0020742E" w:rsidRDefault="00A35013" w:rsidP="00E60AEA"/>
    <w:p w14:paraId="4C72EFDB" w14:textId="77777777" w:rsidR="00A35013" w:rsidRPr="0020742E" w:rsidRDefault="00A35013" w:rsidP="00E60AEA">
      <w:pPr>
        <w:jc w:val="center"/>
      </w:pPr>
      <w:r w:rsidRPr="0020742E">
        <w:t>Do not publish the following Instructional Note.</w:t>
      </w:r>
    </w:p>
    <w:p w14:paraId="7068751B" w14:textId="77777777" w:rsidR="00A35013" w:rsidRPr="0020742E" w:rsidRDefault="00A35013" w:rsidP="00E60AEA"/>
    <w:p w14:paraId="726170C3" w14:textId="77777777" w:rsidR="008F6A66" w:rsidRPr="0020742E" w:rsidRDefault="00A35013" w:rsidP="00E60AEA">
      <w:pPr>
        <w:pStyle w:val="BodyText"/>
        <w:jc w:val="center"/>
        <w:rPr>
          <w:szCs w:val="24"/>
        </w:rPr>
      </w:pPr>
      <w:r w:rsidRPr="0020742E">
        <w:rPr>
          <w:szCs w:val="24"/>
        </w:rPr>
        <w:t>Appropriations to be reduced should be named in the published notice, set out separately, and not co-mingled with the additional appropriations being requested. The resolution/ordinance adopted by the governing body must separately list each appropriation by fund and classification.</w:t>
      </w:r>
    </w:p>
    <w:sectPr w:rsidR="008F6A66" w:rsidRPr="0020742E" w:rsidSect="00AA3D2C">
      <w:headerReference w:type="default" r:id="rId9"/>
      <w:type w:val="continuous"/>
      <w:pgSz w:w="12240" w:h="15840" w:code="1"/>
      <w:pgMar w:top="99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74A7D" w14:textId="77777777" w:rsidR="00513262" w:rsidRDefault="00513262">
      <w:r>
        <w:separator/>
      </w:r>
    </w:p>
  </w:endnote>
  <w:endnote w:type="continuationSeparator" w:id="0">
    <w:p w14:paraId="6F91D4B7" w14:textId="77777777" w:rsidR="00513262" w:rsidRDefault="0051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1ABE2" w14:textId="77777777" w:rsidR="00513262" w:rsidRDefault="00513262">
      <w:r>
        <w:separator/>
      </w:r>
    </w:p>
  </w:footnote>
  <w:footnote w:type="continuationSeparator" w:id="0">
    <w:p w14:paraId="3D61B360" w14:textId="77777777" w:rsidR="00513262" w:rsidRDefault="00513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DFF2" w14:textId="77777777" w:rsidR="00B1047A" w:rsidRDefault="00B1047A">
    <w:pPr>
      <w:pStyle w:val="Header"/>
    </w:pP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99F6" w14:textId="77777777" w:rsidR="00B1047A" w:rsidRDefault="00B1047A">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137A3"/>
    <w:multiLevelType w:val="hybridMultilevel"/>
    <w:tmpl w:val="583427D8"/>
    <w:lvl w:ilvl="0" w:tplc="8B1634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4FA3CD0"/>
    <w:multiLevelType w:val="hybridMultilevel"/>
    <w:tmpl w:val="83ACC10E"/>
    <w:lvl w:ilvl="0" w:tplc="789ED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D552AA"/>
    <w:multiLevelType w:val="hybridMultilevel"/>
    <w:tmpl w:val="6122AC7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5E714B3"/>
    <w:multiLevelType w:val="hybridMultilevel"/>
    <w:tmpl w:val="7BA02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2578709">
    <w:abstractNumId w:val="0"/>
  </w:num>
  <w:num w:numId="2" w16cid:durableId="361134997">
    <w:abstractNumId w:val="2"/>
  </w:num>
  <w:num w:numId="3" w16cid:durableId="504059204">
    <w:abstractNumId w:val="3"/>
  </w:num>
  <w:num w:numId="4" w16cid:durableId="1948272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8E6"/>
    <w:rsid w:val="00001B50"/>
    <w:rsid w:val="00007F2C"/>
    <w:rsid w:val="0003076F"/>
    <w:rsid w:val="00033A21"/>
    <w:rsid w:val="00035594"/>
    <w:rsid w:val="00037212"/>
    <w:rsid w:val="00040425"/>
    <w:rsid w:val="00042FD4"/>
    <w:rsid w:val="00050ED2"/>
    <w:rsid w:val="00051926"/>
    <w:rsid w:val="00064760"/>
    <w:rsid w:val="000679FF"/>
    <w:rsid w:val="00067D95"/>
    <w:rsid w:val="000941BF"/>
    <w:rsid w:val="00095120"/>
    <w:rsid w:val="000951B3"/>
    <w:rsid w:val="00097414"/>
    <w:rsid w:val="000A1BE7"/>
    <w:rsid w:val="000A2623"/>
    <w:rsid w:val="000A2AA0"/>
    <w:rsid w:val="000A4A2C"/>
    <w:rsid w:val="000A6D88"/>
    <w:rsid w:val="000B15F3"/>
    <w:rsid w:val="000B4676"/>
    <w:rsid w:val="000B538A"/>
    <w:rsid w:val="000B6493"/>
    <w:rsid w:val="000C4164"/>
    <w:rsid w:val="000C47E7"/>
    <w:rsid w:val="000D4FFB"/>
    <w:rsid w:val="000E58E5"/>
    <w:rsid w:val="000F11E2"/>
    <w:rsid w:val="000F1A4B"/>
    <w:rsid w:val="000F47A4"/>
    <w:rsid w:val="00102B57"/>
    <w:rsid w:val="00107EB9"/>
    <w:rsid w:val="00116A05"/>
    <w:rsid w:val="001175A8"/>
    <w:rsid w:val="00122D90"/>
    <w:rsid w:val="001319E3"/>
    <w:rsid w:val="00141486"/>
    <w:rsid w:val="0014358D"/>
    <w:rsid w:val="00145E7F"/>
    <w:rsid w:val="00150537"/>
    <w:rsid w:val="001519BA"/>
    <w:rsid w:val="00154067"/>
    <w:rsid w:val="00154BC3"/>
    <w:rsid w:val="00161482"/>
    <w:rsid w:val="00163CAC"/>
    <w:rsid w:val="00166A81"/>
    <w:rsid w:val="00172AB6"/>
    <w:rsid w:val="00185D19"/>
    <w:rsid w:val="001951ED"/>
    <w:rsid w:val="001A0969"/>
    <w:rsid w:val="001A220D"/>
    <w:rsid w:val="001A53C5"/>
    <w:rsid w:val="001B457E"/>
    <w:rsid w:val="001C2C0A"/>
    <w:rsid w:val="001E2470"/>
    <w:rsid w:val="001F358E"/>
    <w:rsid w:val="0020742E"/>
    <w:rsid w:val="00213F1C"/>
    <w:rsid w:val="00221B9C"/>
    <w:rsid w:val="00222665"/>
    <w:rsid w:val="002301D8"/>
    <w:rsid w:val="0023775B"/>
    <w:rsid w:val="00252A29"/>
    <w:rsid w:val="00254FFC"/>
    <w:rsid w:val="00265A52"/>
    <w:rsid w:val="0026703F"/>
    <w:rsid w:val="00280CFE"/>
    <w:rsid w:val="00283989"/>
    <w:rsid w:val="00291A12"/>
    <w:rsid w:val="00293FD9"/>
    <w:rsid w:val="00296553"/>
    <w:rsid w:val="002974AD"/>
    <w:rsid w:val="002A1A73"/>
    <w:rsid w:val="002A6E6D"/>
    <w:rsid w:val="002B134B"/>
    <w:rsid w:val="002C1BB5"/>
    <w:rsid w:val="002C3F93"/>
    <w:rsid w:val="002D2139"/>
    <w:rsid w:val="002D2A5C"/>
    <w:rsid w:val="002D498C"/>
    <w:rsid w:val="002D7CA2"/>
    <w:rsid w:val="002E3798"/>
    <w:rsid w:val="002F0C92"/>
    <w:rsid w:val="00301E38"/>
    <w:rsid w:val="003049DE"/>
    <w:rsid w:val="00304E84"/>
    <w:rsid w:val="003127AD"/>
    <w:rsid w:val="00312DCE"/>
    <w:rsid w:val="00313A4F"/>
    <w:rsid w:val="00315F9D"/>
    <w:rsid w:val="0032320F"/>
    <w:rsid w:val="0032644B"/>
    <w:rsid w:val="00331A0D"/>
    <w:rsid w:val="003338AF"/>
    <w:rsid w:val="00334E33"/>
    <w:rsid w:val="003374E3"/>
    <w:rsid w:val="00353242"/>
    <w:rsid w:val="003558E6"/>
    <w:rsid w:val="003654D2"/>
    <w:rsid w:val="003679D2"/>
    <w:rsid w:val="003743F3"/>
    <w:rsid w:val="00382F49"/>
    <w:rsid w:val="003851D0"/>
    <w:rsid w:val="00386D02"/>
    <w:rsid w:val="00392CA3"/>
    <w:rsid w:val="00393366"/>
    <w:rsid w:val="003A231E"/>
    <w:rsid w:val="003A25F9"/>
    <w:rsid w:val="003A2E1A"/>
    <w:rsid w:val="003A34B3"/>
    <w:rsid w:val="003A517C"/>
    <w:rsid w:val="003A68FC"/>
    <w:rsid w:val="003A6F3A"/>
    <w:rsid w:val="003A7774"/>
    <w:rsid w:val="003B0C0E"/>
    <w:rsid w:val="003B1AFD"/>
    <w:rsid w:val="003B3B01"/>
    <w:rsid w:val="003B4783"/>
    <w:rsid w:val="003D3690"/>
    <w:rsid w:val="003E390E"/>
    <w:rsid w:val="003E45FA"/>
    <w:rsid w:val="003F2224"/>
    <w:rsid w:val="003F3316"/>
    <w:rsid w:val="0040073F"/>
    <w:rsid w:val="00401F73"/>
    <w:rsid w:val="004054E9"/>
    <w:rsid w:val="00405587"/>
    <w:rsid w:val="00412E66"/>
    <w:rsid w:val="00416B79"/>
    <w:rsid w:val="0042075E"/>
    <w:rsid w:val="004208D9"/>
    <w:rsid w:val="00424721"/>
    <w:rsid w:val="00425F6D"/>
    <w:rsid w:val="00450F4D"/>
    <w:rsid w:val="00453ACD"/>
    <w:rsid w:val="004543D6"/>
    <w:rsid w:val="00457DA0"/>
    <w:rsid w:val="00460A91"/>
    <w:rsid w:val="00460B85"/>
    <w:rsid w:val="00471B5D"/>
    <w:rsid w:val="0047397D"/>
    <w:rsid w:val="00473DC6"/>
    <w:rsid w:val="00482A25"/>
    <w:rsid w:val="00482C8E"/>
    <w:rsid w:val="0049029A"/>
    <w:rsid w:val="004A002C"/>
    <w:rsid w:val="004A3FAA"/>
    <w:rsid w:val="004B00D6"/>
    <w:rsid w:val="004B20EB"/>
    <w:rsid w:val="004B5983"/>
    <w:rsid w:val="004C5BDF"/>
    <w:rsid w:val="004D18D9"/>
    <w:rsid w:val="004D5921"/>
    <w:rsid w:val="004D5FAD"/>
    <w:rsid w:val="004D7253"/>
    <w:rsid w:val="004E76F5"/>
    <w:rsid w:val="004E78C6"/>
    <w:rsid w:val="00500761"/>
    <w:rsid w:val="00500E4A"/>
    <w:rsid w:val="00504319"/>
    <w:rsid w:val="00504AAA"/>
    <w:rsid w:val="0050723E"/>
    <w:rsid w:val="00511755"/>
    <w:rsid w:val="0051222E"/>
    <w:rsid w:val="0051271F"/>
    <w:rsid w:val="0051306D"/>
    <w:rsid w:val="00513262"/>
    <w:rsid w:val="00513930"/>
    <w:rsid w:val="00517883"/>
    <w:rsid w:val="005179D8"/>
    <w:rsid w:val="0052054E"/>
    <w:rsid w:val="00533D14"/>
    <w:rsid w:val="00551A3B"/>
    <w:rsid w:val="00555E0E"/>
    <w:rsid w:val="005648F0"/>
    <w:rsid w:val="005660AF"/>
    <w:rsid w:val="005663F0"/>
    <w:rsid w:val="005703EC"/>
    <w:rsid w:val="005720BA"/>
    <w:rsid w:val="00574F4B"/>
    <w:rsid w:val="00577188"/>
    <w:rsid w:val="00580401"/>
    <w:rsid w:val="00581E23"/>
    <w:rsid w:val="005936B5"/>
    <w:rsid w:val="00595F1C"/>
    <w:rsid w:val="005A17E4"/>
    <w:rsid w:val="005A4FEB"/>
    <w:rsid w:val="005A79FF"/>
    <w:rsid w:val="005B0EB5"/>
    <w:rsid w:val="005B351C"/>
    <w:rsid w:val="005B7A00"/>
    <w:rsid w:val="005C7167"/>
    <w:rsid w:val="005C785B"/>
    <w:rsid w:val="005D79F1"/>
    <w:rsid w:val="005E25A7"/>
    <w:rsid w:val="005F1CA4"/>
    <w:rsid w:val="005F361E"/>
    <w:rsid w:val="00607EEC"/>
    <w:rsid w:val="00612185"/>
    <w:rsid w:val="00613622"/>
    <w:rsid w:val="0062291D"/>
    <w:rsid w:val="0062374D"/>
    <w:rsid w:val="00626306"/>
    <w:rsid w:val="00630934"/>
    <w:rsid w:val="006345B9"/>
    <w:rsid w:val="00637022"/>
    <w:rsid w:val="006405AD"/>
    <w:rsid w:val="0064091A"/>
    <w:rsid w:val="00650A0E"/>
    <w:rsid w:val="006515BC"/>
    <w:rsid w:val="00653A49"/>
    <w:rsid w:val="00654F97"/>
    <w:rsid w:val="0065569E"/>
    <w:rsid w:val="00662C2B"/>
    <w:rsid w:val="0066514E"/>
    <w:rsid w:val="00672A2F"/>
    <w:rsid w:val="006939E0"/>
    <w:rsid w:val="006A4D23"/>
    <w:rsid w:val="006A69A9"/>
    <w:rsid w:val="006B6C59"/>
    <w:rsid w:val="006C08DD"/>
    <w:rsid w:val="006C5CE8"/>
    <w:rsid w:val="006D097D"/>
    <w:rsid w:val="006D10C9"/>
    <w:rsid w:val="006D4B10"/>
    <w:rsid w:val="006D7483"/>
    <w:rsid w:val="006F111F"/>
    <w:rsid w:val="006F190F"/>
    <w:rsid w:val="006F4425"/>
    <w:rsid w:val="006F7E2F"/>
    <w:rsid w:val="007001BE"/>
    <w:rsid w:val="0070323D"/>
    <w:rsid w:val="00711069"/>
    <w:rsid w:val="00711179"/>
    <w:rsid w:val="0071792E"/>
    <w:rsid w:val="0072139A"/>
    <w:rsid w:val="00727C5D"/>
    <w:rsid w:val="0073614F"/>
    <w:rsid w:val="00741D12"/>
    <w:rsid w:val="00745BAA"/>
    <w:rsid w:val="00752A27"/>
    <w:rsid w:val="00762966"/>
    <w:rsid w:val="00763B47"/>
    <w:rsid w:val="00765BD2"/>
    <w:rsid w:val="00767BC1"/>
    <w:rsid w:val="00767D6B"/>
    <w:rsid w:val="00773AC2"/>
    <w:rsid w:val="007769D8"/>
    <w:rsid w:val="00781C2A"/>
    <w:rsid w:val="00782E21"/>
    <w:rsid w:val="00787D1A"/>
    <w:rsid w:val="00787EFF"/>
    <w:rsid w:val="007916F2"/>
    <w:rsid w:val="007A746B"/>
    <w:rsid w:val="007B115A"/>
    <w:rsid w:val="007B497D"/>
    <w:rsid w:val="007C62F8"/>
    <w:rsid w:val="007C68F2"/>
    <w:rsid w:val="007C7495"/>
    <w:rsid w:val="007D1788"/>
    <w:rsid w:val="007D2E60"/>
    <w:rsid w:val="007E3F87"/>
    <w:rsid w:val="007E5766"/>
    <w:rsid w:val="007E5C2D"/>
    <w:rsid w:val="007F1368"/>
    <w:rsid w:val="007F2FEB"/>
    <w:rsid w:val="00803B2C"/>
    <w:rsid w:val="00813AF7"/>
    <w:rsid w:val="00820239"/>
    <w:rsid w:val="008228E4"/>
    <w:rsid w:val="00823D60"/>
    <w:rsid w:val="008369BA"/>
    <w:rsid w:val="0083731D"/>
    <w:rsid w:val="00840764"/>
    <w:rsid w:val="0084199E"/>
    <w:rsid w:val="0085283B"/>
    <w:rsid w:val="008606DA"/>
    <w:rsid w:val="00866859"/>
    <w:rsid w:val="00866F96"/>
    <w:rsid w:val="00877489"/>
    <w:rsid w:val="00881062"/>
    <w:rsid w:val="00892B0D"/>
    <w:rsid w:val="008A3AFB"/>
    <w:rsid w:val="008A7F95"/>
    <w:rsid w:val="008C04B4"/>
    <w:rsid w:val="008C04DB"/>
    <w:rsid w:val="008C1100"/>
    <w:rsid w:val="008C2CA8"/>
    <w:rsid w:val="008C34D9"/>
    <w:rsid w:val="008C579B"/>
    <w:rsid w:val="008D0C74"/>
    <w:rsid w:val="008D24C9"/>
    <w:rsid w:val="008E5ABB"/>
    <w:rsid w:val="008E623D"/>
    <w:rsid w:val="008E7038"/>
    <w:rsid w:val="008F23BF"/>
    <w:rsid w:val="008F6A66"/>
    <w:rsid w:val="009031FE"/>
    <w:rsid w:val="00903662"/>
    <w:rsid w:val="009050A3"/>
    <w:rsid w:val="009100DB"/>
    <w:rsid w:val="0091269C"/>
    <w:rsid w:val="009135FB"/>
    <w:rsid w:val="00915C07"/>
    <w:rsid w:val="00917546"/>
    <w:rsid w:val="009261C0"/>
    <w:rsid w:val="00927D92"/>
    <w:rsid w:val="00927EC8"/>
    <w:rsid w:val="00930D86"/>
    <w:rsid w:val="00936153"/>
    <w:rsid w:val="00936EB0"/>
    <w:rsid w:val="00943241"/>
    <w:rsid w:val="009479C4"/>
    <w:rsid w:val="00950F45"/>
    <w:rsid w:val="00951CC2"/>
    <w:rsid w:val="0095273D"/>
    <w:rsid w:val="0095453A"/>
    <w:rsid w:val="00957325"/>
    <w:rsid w:val="009600F1"/>
    <w:rsid w:val="00962219"/>
    <w:rsid w:val="009632A6"/>
    <w:rsid w:val="009640FA"/>
    <w:rsid w:val="009654F0"/>
    <w:rsid w:val="0097178B"/>
    <w:rsid w:val="00976DB8"/>
    <w:rsid w:val="009771AE"/>
    <w:rsid w:val="009817A8"/>
    <w:rsid w:val="00984B9D"/>
    <w:rsid w:val="00985F76"/>
    <w:rsid w:val="00987C1A"/>
    <w:rsid w:val="00994097"/>
    <w:rsid w:val="00994DAB"/>
    <w:rsid w:val="009A0477"/>
    <w:rsid w:val="009A3E7E"/>
    <w:rsid w:val="009A535D"/>
    <w:rsid w:val="009B517B"/>
    <w:rsid w:val="009C2D27"/>
    <w:rsid w:val="009D1A99"/>
    <w:rsid w:val="009D5682"/>
    <w:rsid w:val="009D6188"/>
    <w:rsid w:val="009D692A"/>
    <w:rsid w:val="009D71BD"/>
    <w:rsid w:val="009E68D9"/>
    <w:rsid w:val="009E79D8"/>
    <w:rsid w:val="009E7C82"/>
    <w:rsid w:val="009F162B"/>
    <w:rsid w:val="009F2F74"/>
    <w:rsid w:val="009F3B44"/>
    <w:rsid w:val="009F4419"/>
    <w:rsid w:val="009F441E"/>
    <w:rsid w:val="009F719B"/>
    <w:rsid w:val="00A05608"/>
    <w:rsid w:val="00A05AE0"/>
    <w:rsid w:val="00A105C7"/>
    <w:rsid w:val="00A1190C"/>
    <w:rsid w:val="00A11A24"/>
    <w:rsid w:val="00A1713E"/>
    <w:rsid w:val="00A209D8"/>
    <w:rsid w:val="00A34A49"/>
    <w:rsid w:val="00A35013"/>
    <w:rsid w:val="00A42877"/>
    <w:rsid w:val="00A553BE"/>
    <w:rsid w:val="00A576BF"/>
    <w:rsid w:val="00A66978"/>
    <w:rsid w:val="00A813BE"/>
    <w:rsid w:val="00A84198"/>
    <w:rsid w:val="00A85900"/>
    <w:rsid w:val="00A8737D"/>
    <w:rsid w:val="00A941C3"/>
    <w:rsid w:val="00A95CD7"/>
    <w:rsid w:val="00AA3D2C"/>
    <w:rsid w:val="00AA6337"/>
    <w:rsid w:val="00AB1FC6"/>
    <w:rsid w:val="00AB3C10"/>
    <w:rsid w:val="00AB5368"/>
    <w:rsid w:val="00AB6445"/>
    <w:rsid w:val="00AD2CEA"/>
    <w:rsid w:val="00AD4DA6"/>
    <w:rsid w:val="00AE1011"/>
    <w:rsid w:val="00AE5649"/>
    <w:rsid w:val="00AE567A"/>
    <w:rsid w:val="00AE7098"/>
    <w:rsid w:val="00AE7BF0"/>
    <w:rsid w:val="00AF0392"/>
    <w:rsid w:val="00AF2A65"/>
    <w:rsid w:val="00AF3D88"/>
    <w:rsid w:val="00B1047A"/>
    <w:rsid w:val="00B14F3A"/>
    <w:rsid w:val="00B14F61"/>
    <w:rsid w:val="00B2509A"/>
    <w:rsid w:val="00B330FD"/>
    <w:rsid w:val="00B34E9D"/>
    <w:rsid w:val="00B35E04"/>
    <w:rsid w:val="00B3648F"/>
    <w:rsid w:val="00B40A28"/>
    <w:rsid w:val="00B41345"/>
    <w:rsid w:val="00B43D72"/>
    <w:rsid w:val="00B44311"/>
    <w:rsid w:val="00B50318"/>
    <w:rsid w:val="00B5585A"/>
    <w:rsid w:val="00B5608C"/>
    <w:rsid w:val="00B56BF0"/>
    <w:rsid w:val="00B61176"/>
    <w:rsid w:val="00B6660C"/>
    <w:rsid w:val="00B67361"/>
    <w:rsid w:val="00B67418"/>
    <w:rsid w:val="00B67A75"/>
    <w:rsid w:val="00B810BB"/>
    <w:rsid w:val="00B9384A"/>
    <w:rsid w:val="00B941F2"/>
    <w:rsid w:val="00B962B9"/>
    <w:rsid w:val="00B963DE"/>
    <w:rsid w:val="00BA0680"/>
    <w:rsid w:val="00BA249B"/>
    <w:rsid w:val="00BB5BC5"/>
    <w:rsid w:val="00BC0F9E"/>
    <w:rsid w:val="00BC6AE2"/>
    <w:rsid w:val="00BD01AB"/>
    <w:rsid w:val="00BE000C"/>
    <w:rsid w:val="00BE284F"/>
    <w:rsid w:val="00BE3107"/>
    <w:rsid w:val="00BE3C1F"/>
    <w:rsid w:val="00BF036E"/>
    <w:rsid w:val="00BF4E4D"/>
    <w:rsid w:val="00C070A2"/>
    <w:rsid w:val="00C22B45"/>
    <w:rsid w:val="00C27561"/>
    <w:rsid w:val="00C420CA"/>
    <w:rsid w:val="00C458A0"/>
    <w:rsid w:val="00C5075C"/>
    <w:rsid w:val="00C50E99"/>
    <w:rsid w:val="00C52FF3"/>
    <w:rsid w:val="00C5544D"/>
    <w:rsid w:val="00C569BA"/>
    <w:rsid w:val="00C57C59"/>
    <w:rsid w:val="00C60F6F"/>
    <w:rsid w:val="00C62E74"/>
    <w:rsid w:val="00C652B5"/>
    <w:rsid w:val="00C73E41"/>
    <w:rsid w:val="00C80069"/>
    <w:rsid w:val="00C817DA"/>
    <w:rsid w:val="00C83850"/>
    <w:rsid w:val="00C90123"/>
    <w:rsid w:val="00C91B47"/>
    <w:rsid w:val="00C95C98"/>
    <w:rsid w:val="00C97C71"/>
    <w:rsid w:val="00CA5F61"/>
    <w:rsid w:val="00CB1B89"/>
    <w:rsid w:val="00CB5C00"/>
    <w:rsid w:val="00CC1D1D"/>
    <w:rsid w:val="00CC49B4"/>
    <w:rsid w:val="00CD5512"/>
    <w:rsid w:val="00CD6039"/>
    <w:rsid w:val="00CE2CA2"/>
    <w:rsid w:val="00CE3D07"/>
    <w:rsid w:val="00CE78DA"/>
    <w:rsid w:val="00CF154C"/>
    <w:rsid w:val="00CF1689"/>
    <w:rsid w:val="00CF2D8C"/>
    <w:rsid w:val="00CF4899"/>
    <w:rsid w:val="00D01B0D"/>
    <w:rsid w:val="00D15F89"/>
    <w:rsid w:val="00D16EEA"/>
    <w:rsid w:val="00D17E8B"/>
    <w:rsid w:val="00D235D3"/>
    <w:rsid w:val="00D25E51"/>
    <w:rsid w:val="00D25F1A"/>
    <w:rsid w:val="00D32261"/>
    <w:rsid w:val="00D331B8"/>
    <w:rsid w:val="00D37C13"/>
    <w:rsid w:val="00D60F33"/>
    <w:rsid w:val="00D70C99"/>
    <w:rsid w:val="00D72641"/>
    <w:rsid w:val="00D76C16"/>
    <w:rsid w:val="00D82D0F"/>
    <w:rsid w:val="00D91BE3"/>
    <w:rsid w:val="00D94FAB"/>
    <w:rsid w:val="00DB2219"/>
    <w:rsid w:val="00DB7205"/>
    <w:rsid w:val="00DC384D"/>
    <w:rsid w:val="00DD696B"/>
    <w:rsid w:val="00DD7AE8"/>
    <w:rsid w:val="00DE2928"/>
    <w:rsid w:val="00DE521A"/>
    <w:rsid w:val="00DE6C25"/>
    <w:rsid w:val="00DE6F05"/>
    <w:rsid w:val="00DF1478"/>
    <w:rsid w:val="00DF2069"/>
    <w:rsid w:val="00DF4B8C"/>
    <w:rsid w:val="00DF573F"/>
    <w:rsid w:val="00DF608B"/>
    <w:rsid w:val="00DF67B5"/>
    <w:rsid w:val="00E0258F"/>
    <w:rsid w:val="00E02DDB"/>
    <w:rsid w:val="00E05D3D"/>
    <w:rsid w:val="00E11A73"/>
    <w:rsid w:val="00E13403"/>
    <w:rsid w:val="00E16355"/>
    <w:rsid w:val="00E2035E"/>
    <w:rsid w:val="00E21FF3"/>
    <w:rsid w:val="00E24BE3"/>
    <w:rsid w:val="00E27F12"/>
    <w:rsid w:val="00E30DEC"/>
    <w:rsid w:val="00E315D7"/>
    <w:rsid w:val="00E41978"/>
    <w:rsid w:val="00E47CEE"/>
    <w:rsid w:val="00E54E69"/>
    <w:rsid w:val="00E606C5"/>
    <w:rsid w:val="00E60AEA"/>
    <w:rsid w:val="00E61CDE"/>
    <w:rsid w:val="00E64163"/>
    <w:rsid w:val="00E64CE2"/>
    <w:rsid w:val="00E83A1A"/>
    <w:rsid w:val="00E86718"/>
    <w:rsid w:val="00E93B40"/>
    <w:rsid w:val="00E943B5"/>
    <w:rsid w:val="00EA7BC6"/>
    <w:rsid w:val="00EB32D5"/>
    <w:rsid w:val="00EC1062"/>
    <w:rsid w:val="00EC69E2"/>
    <w:rsid w:val="00EC7CAA"/>
    <w:rsid w:val="00EE63D5"/>
    <w:rsid w:val="00EF1744"/>
    <w:rsid w:val="00EF29A3"/>
    <w:rsid w:val="00EF5892"/>
    <w:rsid w:val="00F0413D"/>
    <w:rsid w:val="00F05923"/>
    <w:rsid w:val="00F070FA"/>
    <w:rsid w:val="00F07D15"/>
    <w:rsid w:val="00F130E2"/>
    <w:rsid w:val="00F146AD"/>
    <w:rsid w:val="00F1683A"/>
    <w:rsid w:val="00F16B51"/>
    <w:rsid w:val="00F16F1E"/>
    <w:rsid w:val="00F310F6"/>
    <w:rsid w:val="00F40C96"/>
    <w:rsid w:val="00F414B5"/>
    <w:rsid w:val="00F4176B"/>
    <w:rsid w:val="00F52436"/>
    <w:rsid w:val="00F553A0"/>
    <w:rsid w:val="00F61CFF"/>
    <w:rsid w:val="00F620AD"/>
    <w:rsid w:val="00F64A2E"/>
    <w:rsid w:val="00F67E11"/>
    <w:rsid w:val="00F7283B"/>
    <w:rsid w:val="00F73717"/>
    <w:rsid w:val="00F7473D"/>
    <w:rsid w:val="00F75F9A"/>
    <w:rsid w:val="00F819DD"/>
    <w:rsid w:val="00F917E7"/>
    <w:rsid w:val="00F91BBF"/>
    <w:rsid w:val="00F9316A"/>
    <w:rsid w:val="00F93919"/>
    <w:rsid w:val="00F966C2"/>
    <w:rsid w:val="00FA15C1"/>
    <w:rsid w:val="00FA2824"/>
    <w:rsid w:val="00FA40E4"/>
    <w:rsid w:val="00FA737D"/>
    <w:rsid w:val="00FB0093"/>
    <w:rsid w:val="00FB148B"/>
    <w:rsid w:val="00FB36DA"/>
    <w:rsid w:val="00FB6BDE"/>
    <w:rsid w:val="00FC0C5B"/>
    <w:rsid w:val="00FC4BCE"/>
    <w:rsid w:val="00FC6C9F"/>
    <w:rsid w:val="00FC7016"/>
    <w:rsid w:val="00FD3EBC"/>
    <w:rsid w:val="00FE2ED0"/>
    <w:rsid w:val="00FF0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B0160"/>
  <w15:docId w15:val="{EC75EB16-8235-40C0-A6EC-8F1934C3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58E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54E9"/>
    <w:pPr>
      <w:tabs>
        <w:tab w:val="center" w:pos="4320"/>
        <w:tab w:val="right" w:pos="8640"/>
      </w:tabs>
    </w:pPr>
  </w:style>
  <w:style w:type="paragraph" w:styleId="Footer">
    <w:name w:val="footer"/>
    <w:basedOn w:val="Normal"/>
    <w:link w:val="FooterChar"/>
    <w:uiPriority w:val="99"/>
    <w:rsid w:val="004054E9"/>
    <w:pPr>
      <w:tabs>
        <w:tab w:val="center" w:pos="4320"/>
        <w:tab w:val="right" w:pos="8640"/>
      </w:tabs>
    </w:pPr>
  </w:style>
  <w:style w:type="paragraph" w:styleId="BalloonText">
    <w:name w:val="Balloon Text"/>
    <w:basedOn w:val="Normal"/>
    <w:semiHidden/>
    <w:rsid w:val="00471B5D"/>
    <w:rPr>
      <w:rFonts w:ascii="Tahoma" w:hAnsi="Tahoma" w:cs="Tahoma"/>
      <w:sz w:val="16"/>
      <w:szCs w:val="16"/>
    </w:rPr>
  </w:style>
  <w:style w:type="character" w:styleId="Hyperlink">
    <w:name w:val="Hyperlink"/>
    <w:basedOn w:val="DefaultParagraphFont"/>
    <w:rsid w:val="002F0C92"/>
    <w:rPr>
      <w:color w:val="0000FF"/>
      <w:u w:val="single"/>
    </w:rPr>
  </w:style>
  <w:style w:type="character" w:styleId="CommentReference">
    <w:name w:val="annotation reference"/>
    <w:basedOn w:val="DefaultParagraphFont"/>
    <w:rsid w:val="000C47E7"/>
    <w:rPr>
      <w:sz w:val="16"/>
      <w:szCs w:val="16"/>
    </w:rPr>
  </w:style>
  <w:style w:type="paragraph" w:styleId="CommentText">
    <w:name w:val="annotation text"/>
    <w:basedOn w:val="Normal"/>
    <w:link w:val="CommentTextChar"/>
    <w:rsid w:val="000C47E7"/>
    <w:rPr>
      <w:sz w:val="20"/>
      <w:szCs w:val="20"/>
    </w:rPr>
  </w:style>
  <w:style w:type="character" w:customStyle="1" w:styleId="CommentTextChar">
    <w:name w:val="Comment Text Char"/>
    <w:basedOn w:val="DefaultParagraphFont"/>
    <w:link w:val="CommentText"/>
    <w:rsid w:val="000C47E7"/>
  </w:style>
  <w:style w:type="paragraph" w:styleId="CommentSubject">
    <w:name w:val="annotation subject"/>
    <w:basedOn w:val="CommentText"/>
    <w:next w:val="CommentText"/>
    <w:link w:val="CommentSubjectChar"/>
    <w:rsid w:val="000C47E7"/>
    <w:rPr>
      <w:b/>
      <w:bCs/>
    </w:rPr>
  </w:style>
  <w:style w:type="character" w:customStyle="1" w:styleId="CommentSubjectChar">
    <w:name w:val="Comment Subject Char"/>
    <w:basedOn w:val="CommentTextChar"/>
    <w:link w:val="CommentSubject"/>
    <w:rsid w:val="000C47E7"/>
    <w:rPr>
      <w:b/>
      <w:bCs/>
    </w:rPr>
  </w:style>
  <w:style w:type="paragraph" w:styleId="Revision">
    <w:name w:val="Revision"/>
    <w:hidden/>
    <w:uiPriority w:val="99"/>
    <w:semiHidden/>
    <w:rsid w:val="008228E4"/>
    <w:rPr>
      <w:sz w:val="24"/>
      <w:szCs w:val="24"/>
    </w:rPr>
  </w:style>
  <w:style w:type="paragraph" w:customStyle="1" w:styleId="Default">
    <w:name w:val="Default"/>
    <w:rsid w:val="004B00D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95453A"/>
    <w:pPr>
      <w:ind w:left="720"/>
    </w:pPr>
  </w:style>
  <w:style w:type="character" w:customStyle="1" w:styleId="FooterChar">
    <w:name w:val="Footer Char"/>
    <w:basedOn w:val="DefaultParagraphFont"/>
    <w:link w:val="Footer"/>
    <w:uiPriority w:val="99"/>
    <w:rsid w:val="009D71BD"/>
    <w:rPr>
      <w:sz w:val="24"/>
      <w:szCs w:val="24"/>
    </w:rPr>
  </w:style>
  <w:style w:type="paragraph" w:styleId="NormalWeb">
    <w:name w:val="Normal (Web)"/>
    <w:basedOn w:val="Normal"/>
    <w:uiPriority w:val="99"/>
    <w:unhideWhenUsed/>
    <w:rsid w:val="00DF1478"/>
    <w:pPr>
      <w:spacing w:before="100" w:beforeAutospacing="1" w:after="100" w:afterAutospacing="1"/>
    </w:pPr>
  </w:style>
  <w:style w:type="character" w:customStyle="1" w:styleId="a658642b1f07549b295d4ce1ee16de986339">
    <w:name w:val="a658642b1f07549b295d4ce1ee16de986339"/>
    <w:basedOn w:val="DefaultParagraphFont"/>
    <w:rsid w:val="00460B85"/>
  </w:style>
  <w:style w:type="character" w:customStyle="1" w:styleId="a658642b1f07549b295d4ce1ee16de986341">
    <w:name w:val="a658642b1f07549b295d4ce1ee16de986341"/>
    <w:basedOn w:val="DefaultParagraphFont"/>
    <w:rsid w:val="00460B85"/>
  </w:style>
  <w:style w:type="character" w:customStyle="1" w:styleId="HeaderChar">
    <w:name w:val="Header Char"/>
    <w:basedOn w:val="DefaultParagraphFont"/>
    <w:link w:val="Header"/>
    <w:rsid w:val="00A35013"/>
    <w:rPr>
      <w:sz w:val="24"/>
      <w:szCs w:val="24"/>
    </w:rPr>
  </w:style>
  <w:style w:type="paragraph" w:styleId="BodyText2">
    <w:name w:val="Body Text 2"/>
    <w:basedOn w:val="Normal"/>
    <w:link w:val="BodyText2Char"/>
    <w:rsid w:val="00A350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Cs w:val="20"/>
    </w:rPr>
  </w:style>
  <w:style w:type="character" w:customStyle="1" w:styleId="BodyText2Char">
    <w:name w:val="Body Text 2 Char"/>
    <w:basedOn w:val="DefaultParagraphFont"/>
    <w:link w:val="BodyText2"/>
    <w:rsid w:val="00A35013"/>
    <w:rPr>
      <w:snapToGrid w:val="0"/>
      <w:color w:val="000000"/>
      <w:sz w:val="24"/>
    </w:rPr>
  </w:style>
  <w:style w:type="paragraph" w:styleId="BodyText3">
    <w:name w:val="Body Text 3"/>
    <w:basedOn w:val="Normal"/>
    <w:link w:val="BodyText3Char"/>
    <w:rsid w:val="00A350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szCs w:val="20"/>
    </w:rPr>
  </w:style>
  <w:style w:type="character" w:customStyle="1" w:styleId="BodyText3Char">
    <w:name w:val="Body Text 3 Char"/>
    <w:basedOn w:val="DefaultParagraphFont"/>
    <w:link w:val="BodyText3"/>
    <w:rsid w:val="00A35013"/>
    <w:rPr>
      <w:snapToGrid w:val="0"/>
      <w:color w:val="000000"/>
      <w:sz w:val="22"/>
    </w:rPr>
  </w:style>
  <w:style w:type="paragraph" w:styleId="BodyText">
    <w:name w:val="Body Text"/>
    <w:basedOn w:val="Normal"/>
    <w:link w:val="BodyTextChar"/>
    <w:rsid w:val="00A350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napToGrid w:val="0"/>
      <w:color w:val="000000"/>
      <w:szCs w:val="20"/>
    </w:rPr>
  </w:style>
  <w:style w:type="character" w:customStyle="1" w:styleId="BodyTextChar">
    <w:name w:val="Body Text Char"/>
    <w:basedOn w:val="DefaultParagraphFont"/>
    <w:link w:val="BodyText"/>
    <w:rsid w:val="00A35013"/>
    <w:rPr>
      <w:b/>
      <w:snapToGrid w:val="0"/>
      <w:color w:val="000000"/>
      <w:sz w:val="24"/>
    </w:rPr>
  </w:style>
  <w:style w:type="paragraph" w:styleId="BodyTextIndent">
    <w:name w:val="Body Text Indent"/>
    <w:basedOn w:val="Normal"/>
    <w:link w:val="BodyTextIndentChar"/>
    <w:rsid w:val="00A350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rPr>
      <w:snapToGrid w:val="0"/>
      <w:color w:val="000000"/>
      <w:sz w:val="20"/>
      <w:szCs w:val="20"/>
    </w:rPr>
  </w:style>
  <w:style w:type="character" w:customStyle="1" w:styleId="BodyTextIndentChar">
    <w:name w:val="Body Text Indent Char"/>
    <w:basedOn w:val="DefaultParagraphFont"/>
    <w:link w:val="BodyTextIndent"/>
    <w:rsid w:val="00A35013"/>
    <w:rPr>
      <w:snapToGrid w:val="0"/>
      <w:color w:val="000000"/>
    </w:rPr>
  </w:style>
  <w:style w:type="paragraph" w:styleId="FootnoteText">
    <w:name w:val="footnote text"/>
    <w:basedOn w:val="Normal"/>
    <w:link w:val="FootnoteTextChar"/>
    <w:rsid w:val="000B4676"/>
    <w:rPr>
      <w:sz w:val="20"/>
      <w:szCs w:val="20"/>
    </w:rPr>
  </w:style>
  <w:style w:type="character" w:customStyle="1" w:styleId="FootnoteTextChar">
    <w:name w:val="Footnote Text Char"/>
    <w:basedOn w:val="DefaultParagraphFont"/>
    <w:link w:val="FootnoteText"/>
    <w:rsid w:val="000B4676"/>
  </w:style>
  <w:style w:type="character" w:styleId="FootnoteReference">
    <w:name w:val="footnote reference"/>
    <w:basedOn w:val="DefaultParagraphFont"/>
    <w:rsid w:val="000B46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034446">
      <w:bodyDiv w:val="1"/>
      <w:marLeft w:val="0"/>
      <w:marRight w:val="0"/>
      <w:marTop w:val="0"/>
      <w:marBottom w:val="0"/>
      <w:divBdr>
        <w:top w:val="none" w:sz="0" w:space="0" w:color="auto"/>
        <w:left w:val="none" w:sz="0" w:space="0" w:color="auto"/>
        <w:bottom w:val="none" w:sz="0" w:space="0" w:color="auto"/>
        <w:right w:val="none" w:sz="0" w:space="0" w:color="auto"/>
      </w:divBdr>
    </w:div>
    <w:div w:id="458959359">
      <w:bodyDiv w:val="1"/>
      <w:marLeft w:val="0"/>
      <w:marRight w:val="0"/>
      <w:marTop w:val="0"/>
      <w:marBottom w:val="0"/>
      <w:divBdr>
        <w:top w:val="none" w:sz="0" w:space="0" w:color="auto"/>
        <w:left w:val="none" w:sz="0" w:space="0" w:color="auto"/>
        <w:bottom w:val="none" w:sz="0" w:space="0" w:color="auto"/>
        <w:right w:val="none" w:sz="0" w:space="0" w:color="auto"/>
      </w:divBdr>
    </w:div>
    <w:div w:id="980234560">
      <w:bodyDiv w:val="1"/>
      <w:marLeft w:val="0"/>
      <w:marRight w:val="0"/>
      <w:marTop w:val="0"/>
      <w:marBottom w:val="0"/>
      <w:divBdr>
        <w:top w:val="none" w:sz="0" w:space="0" w:color="auto"/>
        <w:left w:val="none" w:sz="0" w:space="0" w:color="auto"/>
        <w:bottom w:val="none" w:sz="0" w:space="0" w:color="auto"/>
        <w:right w:val="none" w:sz="0" w:space="0" w:color="auto"/>
      </w:divBdr>
    </w:div>
    <w:div w:id="1024131748">
      <w:bodyDiv w:val="1"/>
      <w:marLeft w:val="0"/>
      <w:marRight w:val="0"/>
      <w:marTop w:val="0"/>
      <w:marBottom w:val="0"/>
      <w:divBdr>
        <w:top w:val="none" w:sz="0" w:space="0" w:color="auto"/>
        <w:left w:val="none" w:sz="0" w:space="0" w:color="auto"/>
        <w:bottom w:val="none" w:sz="0" w:space="0" w:color="auto"/>
        <w:right w:val="none" w:sz="0" w:space="0" w:color="auto"/>
      </w:divBdr>
    </w:div>
    <w:div w:id="1562058223">
      <w:bodyDiv w:val="1"/>
      <w:marLeft w:val="0"/>
      <w:marRight w:val="0"/>
      <w:marTop w:val="0"/>
      <w:marBottom w:val="0"/>
      <w:divBdr>
        <w:top w:val="none" w:sz="0" w:space="0" w:color="auto"/>
        <w:left w:val="none" w:sz="0" w:space="0" w:color="auto"/>
        <w:bottom w:val="none" w:sz="0" w:space="0" w:color="auto"/>
        <w:right w:val="none" w:sz="0" w:space="0" w:color="auto"/>
      </w:divBdr>
    </w:div>
    <w:div w:id="1695499191">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muel\Desktop\DLGF%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3BDB6-2B9E-474A-B615-13408F89E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DLGF Letterhead</Template>
  <TotalTime>0</TotalTime>
  <Pages>1</Pages>
  <Words>816</Words>
  <Characters>6540</Characters>
  <Application>Microsoft Office Word</Application>
  <DocSecurity>0</DocSecurity>
  <Lines>204</Lines>
  <Paragraphs>141</Paragraphs>
  <ScaleCrop>false</ScaleCrop>
  <HeadingPairs>
    <vt:vector size="2" baseType="variant">
      <vt:variant>
        <vt:lpstr>Title</vt:lpstr>
      </vt:variant>
      <vt:variant>
        <vt:i4>1</vt:i4>
      </vt:variant>
    </vt:vector>
  </HeadingPairs>
  <TitlesOfParts>
    <vt:vector size="1" baseType="lpstr">
      <vt:lpstr>Additional Appropriation and Transfer Procedures</vt:lpstr>
    </vt:vector>
  </TitlesOfParts>
  <Company>IN State Board of Tax Commissioners</Company>
  <LinksUpToDate>false</LinksUpToDate>
  <CharactersWithSpaces>7215</CharactersWithSpaces>
  <SharedDoc>false</SharedDoc>
  <HLinks>
    <vt:vector size="12" baseType="variant">
      <vt:variant>
        <vt:i4>1900649</vt:i4>
      </vt:variant>
      <vt:variant>
        <vt:i4>3</vt:i4>
      </vt:variant>
      <vt:variant>
        <vt:i4>0</vt:i4>
      </vt:variant>
      <vt:variant>
        <vt:i4>5</vt:i4>
      </vt:variant>
      <vt:variant>
        <vt:lpwstr>mailto:erbussis@dlgf.in.gov</vt:lpwstr>
      </vt:variant>
      <vt:variant>
        <vt:lpwstr/>
      </vt:variant>
      <vt:variant>
        <vt:i4>1048657</vt:i4>
      </vt:variant>
      <vt:variant>
        <vt:i4>0</vt:i4>
      </vt:variant>
      <vt:variant>
        <vt:i4>0</vt:i4>
      </vt:variant>
      <vt:variant>
        <vt:i4>5</vt:i4>
      </vt:variant>
      <vt:variant>
        <vt:lpwstr>http://www.in.gov/legislative/register/irtoc.htm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Appropriation and Transfer Procedures</dc:title>
  <dc:creator>djones</dc:creator>
  <cp:keywords>Additional Appropriation, additionals, transfer, city, town, county, township</cp:keywords>
  <cp:lastModifiedBy>Terry Craig</cp:lastModifiedBy>
  <cp:revision>2</cp:revision>
  <cp:lastPrinted>2025-02-06T19:57:00Z</cp:lastPrinted>
  <dcterms:created xsi:type="dcterms:W3CDTF">2026-08-31T14:39:00Z</dcterms:created>
  <dcterms:modified xsi:type="dcterms:W3CDTF">2026-08-31T14:39:00Z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d76ae97b23a8f1ee0a9f9a1bb4d9809c49ae385d2990e04a884f5da7f17cb2d3</vt:lpwstr>
  </property>
</Properties>
</file>