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B40B3" w14:textId="77777777" w:rsidR="00FB148B" w:rsidRDefault="00FB148B" w:rsidP="00E60AEA">
      <w:pPr>
        <w:jc w:val="center"/>
        <w:rPr>
          <w:b/>
        </w:rPr>
      </w:pPr>
    </w:p>
    <w:p w14:paraId="6C34B136" w14:textId="77777777" w:rsidR="00FB148B" w:rsidRDefault="00FB148B" w:rsidP="00E60AEA">
      <w:pPr>
        <w:jc w:val="center"/>
        <w:rPr>
          <w:b/>
        </w:rPr>
      </w:pPr>
    </w:p>
    <w:p w14:paraId="266BEFF6" w14:textId="775E000C" w:rsidR="00A35013" w:rsidRPr="0020742E" w:rsidRDefault="00A35013" w:rsidP="00E60AEA">
      <w:pPr>
        <w:jc w:val="center"/>
        <w:rPr>
          <w:b/>
        </w:rPr>
      </w:pPr>
      <w:r w:rsidRPr="0020742E">
        <w:rPr>
          <w:b/>
        </w:rPr>
        <w:t>ADDITIONAL APPROPRIATION RESOLUTION/ORDINANCE</w:t>
      </w:r>
    </w:p>
    <w:p w14:paraId="15E16B30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3D9DA78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Whereas, it has been determined that it is now necessary to appropriate more money than was originally appropriated in the annual budget; now, therefore:</w:t>
      </w:r>
    </w:p>
    <w:p w14:paraId="579EF2C0" w14:textId="73A06D4D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7D3A2B2" w14:textId="0122EB7B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  <w:t>Sec. 1.</w:t>
      </w:r>
      <w:r w:rsidRPr="0020742E">
        <w:rPr>
          <w:snapToGrid w:val="0"/>
          <w:color w:val="000000"/>
        </w:rPr>
        <w:tab/>
        <w:t xml:space="preserve">Be it ordained (resolved) by </w:t>
      </w:r>
      <w:r w:rsidR="00DD5FB0">
        <w:rPr>
          <w:snapToGrid w:val="0"/>
          <w:color w:val="000000"/>
        </w:rPr>
        <w:t>Abington Township</w:t>
      </w:r>
      <w:r w:rsidR="00ED7ED8">
        <w:rPr>
          <w:snapToGrid w:val="0"/>
          <w:color w:val="000000"/>
        </w:rPr>
        <w:t xml:space="preserve"> Board</w:t>
      </w:r>
    </w:p>
    <w:p w14:paraId="5D152C34" w14:textId="104714E2" w:rsidR="00A35013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>(Governing Body)</w:t>
      </w:r>
    </w:p>
    <w:p w14:paraId="104DA0CF" w14:textId="0DBC45F6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of </w:t>
      </w:r>
      <w:r w:rsidR="009D0929">
        <w:rPr>
          <w:snapToGrid w:val="0"/>
          <w:color w:val="000000"/>
        </w:rPr>
        <w:t xml:space="preserve">Abington </w:t>
      </w:r>
      <w:r w:rsidR="00ED7ED8">
        <w:rPr>
          <w:snapToGrid w:val="0"/>
          <w:color w:val="000000"/>
        </w:rPr>
        <w:t>Township</w:t>
      </w:r>
      <w:r w:rsidRPr="0020742E">
        <w:rPr>
          <w:snapToGrid w:val="0"/>
          <w:color w:val="000000"/>
        </w:rPr>
        <w:t xml:space="preserve">, </w:t>
      </w:r>
      <w:r w:rsidR="00475136">
        <w:rPr>
          <w:snapToGrid w:val="0"/>
          <w:color w:val="000000"/>
        </w:rPr>
        <w:t xml:space="preserve">Wayne </w:t>
      </w:r>
      <w:r w:rsidRPr="0020742E">
        <w:rPr>
          <w:snapToGrid w:val="0"/>
          <w:color w:val="000000"/>
        </w:rPr>
        <w:t>County, that for the expenses of the</w:t>
      </w:r>
    </w:p>
    <w:p w14:paraId="0D1ED77B" w14:textId="78D9C0C6" w:rsidR="00A35013" w:rsidRPr="0020742E" w:rsidRDefault="001971DC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 xml:space="preserve">        </w:t>
      </w:r>
      <w:r w:rsidR="00A35013" w:rsidRPr="0020742E">
        <w:rPr>
          <w:snapToGrid w:val="0"/>
          <w:color w:val="000000"/>
        </w:rPr>
        <w:t xml:space="preserve"> (Taxing Unit)</w:t>
      </w:r>
      <w:r w:rsidR="00A35013" w:rsidRPr="0020742E">
        <w:rPr>
          <w:snapToGrid w:val="0"/>
          <w:color w:val="000000"/>
        </w:rPr>
        <w:tab/>
      </w:r>
      <w:r>
        <w:rPr>
          <w:snapToGrid w:val="0"/>
          <w:color w:val="000000"/>
        </w:rPr>
        <w:t xml:space="preserve">       </w:t>
      </w:r>
      <w:r w:rsidR="00A35013" w:rsidRPr="0020742E">
        <w:rPr>
          <w:snapToGrid w:val="0"/>
          <w:color w:val="000000"/>
        </w:rPr>
        <w:t xml:space="preserve"> (County)</w:t>
      </w:r>
    </w:p>
    <w:p w14:paraId="733D3896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taxing unit the following additional sums of money are hereby appropriated out of the funds </w:t>
      </w:r>
    </w:p>
    <w:p w14:paraId="0EB0C775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named and for the </w:t>
      </w:r>
      <w:proofErr w:type="gramStart"/>
      <w:r w:rsidRPr="0020742E">
        <w:rPr>
          <w:snapToGrid w:val="0"/>
          <w:color w:val="000000"/>
        </w:rPr>
        <w:t>purposes specified</w:t>
      </w:r>
      <w:proofErr w:type="gramEnd"/>
      <w:r w:rsidRPr="0020742E">
        <w:rPr>
          <w:snapToGrid w:val="0"/>
          <w:color w:val="000000"/>
        </w:rPr>
        <w:t>, subject to laws governing the same:</w:t>
      </w:r>
    </w:p>
    <w:p w14:paraId="2EE09BD0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</w:p>
    <w:p w14:paraId="79C638E6" w14:textId="02BB6FF6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Fund Name: _</w:t>
      </w:r>
      <w:r w:rsidR="00BC63FB">
        <w:rPr>
          <w:snapToGrid w:val="0"/>
          <w:color w:val="000000"/>
        </w:rPr>
        <w:t>Rainy Day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="00A539AA">
        <w:rPr>
          <w:snapToGrid w:val="0"/>
          <w:color w:val="000000"/>
        </w:rPr>
        <w:t xml:space="preserve">            </w:t>
      </w:r>
      <w:r w:rsidRPr="0020742E">
        <w:rPr>
          <w:snapToGrid w:val="0"/>
          <w:color w:val="000000"/>
        </w:rPr>
        <w:t>AMOUNT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="00A539AA">
        <w:rPr>
          <w:snapToGrid w:val="0"/>
          <w:color w:val="000000"/>
        </w:rPr>
        <w:t xml:space="preserve">            </w:t>
      </w:r>
      <w:proofErr w:type="spellStart"/>
      <w:r w:rsidRPr="0020742E">
        <w:rPr>
          <w:snapToGrid w:val="0"/>
          <w:color w:val="000000"/>
        </w:rPr>
        <w:t>AMOUNT</w:t>
      </w:r>
      <w:proofErr w:type="spellEnd"/>
      <w:r w:rsidRPr="0020742E">
        <w:rPr>
          <w:snapToGrid w:val="0"/>
          <w:color w:val="000000"/>
        </w:rPr>
        <w:t xml:space="preserve"> APPROVED</w:t>
      </w:r>
    </w:p>
    <w:p w14:paraId="4481D48D" w14:textId="77777777" w:rsidR="00A35013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 xml:space="preserve">REQUESTED </w:t>
      </w:r>
      <w:r w:rsidR="00A35013"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ab/>
        <w:t>BY FISCAL BODY</w:t>
      </w:r>
    </w:p>
    <w:p w14:paraId="43C40EF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37E3F11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Major Budget Classification:</w:t>
      </w:r>
    </w:p>
    <w:p w14:paraId="2D46514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Person</w:t>
      </w:r>
      <w:r w:rsidR="00E60AEA">
        <w:rPr>
          <w:snapToGrid w:val="0"/>
          <w:color w:val="000000"/>
        </w:rPr>
        <w:t>al Services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  <w:t xml:space="preserve">$______________ 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$_____________</w:t>
      </w:r>
    </w:p>
    <w:p w14:paraId="7DA821E5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Supplies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$_____________</w:t>
      </w:r>
    </w:p>
    <w:p w14:paraId="362954FD" w14:textId="2BE83FAD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Other Services &amp; Charges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</w:t>
      </w:r>
      <w:r w:rsidR="009058F7">
        <w:rPr>
          <w:snapToGrid w:val="0"/>
          <w:color w:val="000000"/>
        </w:rPr>
        <w:t xml:space="preserve"> 2928___</w:t>
      </w:r>
      <w:r w:rsidRPr="0020742E">
        <w:rPr>
          <w:snapToGrid w:val="0"/>
          <w:color w:val="000000"/>
        </w:rPr>
        <w:t>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6AAE3F0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Township Assistance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39B5F16D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Debt Service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384E4AD4" w14:textId="3CA789EF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Capital Outlays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</w:t>
      </w:r>
      <w:r w:rsidR="009058F7">
        <w:rPr>
          <w:snapToGrid w:val="0"/>
          <w:color w:val="000000"/>
        </w:rPr>
        <w:t>______________</w:t>
      </w:r>
      <w:r w:rsidR="00640F43">
        <w:rPr>
          <w:snapToGrid w:val="0"/>
          <w:color w:val="000000"/>
        </w:rPr>
        <w:t xml:space="preserve">     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2E998BA5" w14:textId="54D04B04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TOTAL for </w:t>
      </w:r>
      <w:r w:rsidR="009058F7">
        <w:rPr>
          <w:snapToGrid w:val="0"/>
          <w:color w:val="000000"/>
        </w:rPr>
        <w:t xml:space="preserve">Rainy Day </w:t>
      </w:r>
      <w:r w:rsidRPr="0020742E">
        <w:rPr>
          <w:snapToGrid w:val="0"/>
          <w:color w:val="000000"/>
        </w:rPr>
        <w:t>Fund:</w:t>
      </w:r>
      <w:r w:rsidR="00A1713E">
        <w:rPr>
          <w:snapToGrid w:val="0"/>
          <w:color w:val="000000"/>
        </w:rPr>
        <w:tab/>
      </w:r>
      <w:r w:rsidR="00A1713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538F109B" w14:textId="77777777" w:rsidR="00E60AEA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327CF814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(Repeat for any other funds.)</w:t>
      </w:r>
    </w:p>
    <w:p w14:paraId="7F45F513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9D7C3A0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*****************************************************************************</w:t>
      </w:r>
    </w:p>
    <w:p w14:paraId="2578B65B" w14:textId="612EA9DF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Adopted this _</w:t>
      </w:r>
      <w:r w:rsidR="009058F7">
        <w:rPr>
          <w:snapToGrid w:val="0"/>
          <w:color w:val="000000"/>
        </w:rPr>
        <w:t>10th</w:t>
      </w:r>
      <w:r w:rsidRPr="0020742E">
        <w:rPr>
          <w:snapToGrid w:val="0"/>
          <w:color w:val="000000"/>
        </w:rPr>
        <w:t>_day of __</w:t>
      </w:r>
      <w:proofErr w:type="gramStart"/>
      <w:r w:rsidR="009058F7">
        <w:rPr>
          <w:snapToGrid w:val="0"/>
          <w:color w:val="000000"/>
        </w:rPr>
        <w:t>August</w:t>
      </w:r>
      <w:r w:rsidRPr="0020742E">
        <w:rPr>
          <w:snapToGrid w:val="0"/>
          <w:color w:val="000000"/>
        </w:rPr>
        <w:t>,</w:t>
      </w:r>
      <w:proofErr w:type="gramEnd"/>
      <w:r w:rsidRPr="0020742E">
        <w:rPr>
          <w:snapToGrid w:val="0"/>
          <w:color w:val="000000"/>
        </w:rPr>
        <w:t xml:space="preserve"> 20</w:t>
      </w:r>
      <w:r w:rsidR="005B5DAC">
        <w:rPr>
          <w:snapToGrid w:val="0"/>
          <w:color w:val="000000"/>
        </w:rPr>
        <w:t>2</w:t>
      </w:r>
      <w:r w:rsidR="009058F7">
        <w:rPr>
          <w:snapToGrid w:val="0"/>
          <w:color w:val="000000"/>
        </w:rPr>
        <w:t>6</w:t>
      </w:r>
      <w:r w:rsidRPr="0020742E">
        <w:rPr>
          <w:snapToGrid w:val="0"/>
          <w:color w:val="000000"/>
        </w:rPr>
        <w:t>.</w:t>
      </w:r>
    </w:p>
    <w:p w14:paraId="22F883BF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2E30330" w14:textId="77777777" w:rsid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NAY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AYE</w:t>
      </w:r>
    </w:p>
    <w:p w14:paraId="49FE293F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proofErr w:type="gramStart"/>
      <w:r w:rsidRPr="0020742E">
        <w:rPr>
          <w:snapToGrid w:val="0"/>
          <w:color w:val="000000"/>
        </w:rPr>
        <w:t>____________________________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proofErr w:type="gramEnd"/>
      <w:r w:rsidRPr="0020742E">
        <w:rPr>
          <w:snapToGrid w:val="0"/>
          <w:color w:val="000000"/>
        </w:rPr>
        <w:t>______________________________</w:t>
      </w:r>
    </w:p>
    <w:p w14:paraId="36812370" w14:textId="77777777" w:rsidR="00E60AEA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proofErr w:type="gramStart"/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proofErr w:type="gramEnd"/>
      <w:r w:rsidRPr="0020742E">
        <w:rPr>
          <w:snapToGrid w:val="0"/>
          <w:color w:val="000000"/>
        </w:rPr>
        <w:t>______________________________</w:t>
      </w:r>
    </w:p>
    <w:p w14:paraId="13395974" w14:textId="77777777" w:rsidR="00E60AEA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proofErr w:type="gramStart"/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proofErr w:type="gramEnd"/>
      <w:r w:rsidRPr="0020742E">
        <w:rPr>
          <w:snapToGrid w:val="0"/>
          <w:color w:val="000000"/>
        </w:rPr>
        <w:t>______________________________</w:t>
      </w:r>
    </w:p>
    <w:p w14:paraId="1A2981D9" w14:textId="77777777" w:rsidR="00E60AEA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proofErr w:type="gramStart"/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proofErr w:type="gramEnd"/>
      <w:r w:rsidRPr="0020742E">
        <w:rPr>
          <w:snapToGrid w:val="0"/>
          <w:color w:val="000000"/>
        </w:rPr>
        <w:t>______________________________</w:t>
      </w:r>
    </w:p>
    <w:p w14:paraId="456718FB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F362309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ATTEST:</w:t>
      </w:r>
    </w:p>
    <w:p w14:paraId="7AEADF8A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_________________________________</w:t>
      </w:r>
    </w:p>
    <w:p w14:paraId="1F8EB815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Secretary of Governing Body</w:t>
      </w:r>
    </w:p>
    <w:p w14:paraId="4138B65A" w14:textId="77777777" w:rsidR="00A35013" w:rsidRPr="0020742E" w:rsidRDefault="00A35013" w:rsidP="00E60A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i/>
          <w:snapToGrid w:val="0"/>
          <w:color w:val="000000"/>
        </w:rPr>
      </w:pPr>
      <w:r w:rsidRPr="0020742E">
        <w:rPr>
          <w:snapToGrid w:val="0"/>
          <w:color w:val="000000"/>
        </w:rPr>
        <w:br w:type="page"/>
      </w:r>
      <w:r w:rsidRPr="0020742E">
        <w:rPr>
          <w:b/>
          <w:i/>
          <w:snapToGrid w:val="0"/>
          <w:color w:val="000000"/>
        </w:rPr>
        <w:t>Note:</w:t>
      </w:r>
      <w:r w:rsidRPr="0020742E">
        <w:rPr>
          <w:snapToGrid w:val="0"/>
          <w:color w:val="000000"/>
        </w:rPr>
        <w:t xml:space="preserve"> </w:t>
      </w:r>
      <w:r w:rsidRPr="0020742E">
        <w:rPr>
          <w:b/>
          <w:i/>
          <w:snapToGrid w:val="0"/>
          <w:color w:val="000000"/>
        </w:rPr>
        <w:t xml:space="preserve">This resolution is only to be used when appropriations are being </w:t>
      </w:r>
      <w:proofErr w:type="gramStart"/>
      <w:r w:rsidRPr="0020742E">
        <w:rPr>
          <w:b/>
          <w:i/>
          <w:snapToGrid w:val="0"/>
          <w:color w:val="000000"/>
        </w:rPr>
        <w:t>reduced</w:t>
      </w:r>
      <w:proofErr w:type="gramEnd"/>
      <w:r w:rsidRPr="0020742E">
        <w:rPr>
          <w:b/>
          <w:i/>
          <w:snapToGrid w:val="0"/>
          <w:color w:val="000000"/>
        </w:rPr>
        <w:t xml:space="preserve"> and you are showing an amount </w:t>
      </w:r>
      <w:proofErr w:type="gramStart"/>
      <w:r w:rsidRPr="0020742E">
        <w:rPr>
          <w:b/>
          <w:i/>
          <w:snapToGrid w:val="0"/>
          <w:color w:val="000000"/>
        </w:rPr>
        <w:t>on line</w:t>
      </w:r>
      <w:proofErr w:type="gramEnd"/>
      <w:r w:rsidRPr="0020742E">
        <w:rPr>
          <w:b/>
          <w:i/>
          <w:snapToGrid w:val="0"/>
          <w:color w:val="000000"/>
        </w:rPr>
        <w:t xml:space="preserve"> D of the Certified Copy.</w:t>
      </w:r>
    </w:p>
    <w:p w14:paraId="37B8616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377E7E6C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  <w:r w:rsidRPr="0020742E">
        <w:rPr>
          <w:b/>
          <w:snapToGrid w:val="0"/>
          <w:color w:val="000000"/>
        </w:rPr>
        <w:t>SAMPLE</w:t>
      </w:r>
    </w:p>
    <w:p w14:paraId="0AC4B753" w14:textId="77777777" w:rsidR="00A35013" w:rsidRPr="0020742E" w:rsidRDefault="00A35013" w:rsidP="00E60AEA">
      <w:pPr>
        <w:jc w:val="center"/>
        <w:rPr>
          <w:b/>
        </w:rPr>
      </w:pPr>
      <w:r w:rsidRPr="0020742E">
        <w:rPr>
          <w:b/>
        </w:rPr>
        <w:t>APPROPRIATION REDUCTION RESOLUTION/ORDINANCE</w:t>
      </w:r>
    </w:p>
    <w:p w14:paraId="37B9A69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68380A73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t>Whereas, it has been shown that certain existing appropriations now have unobligated balances that will not be needed for the purposes for which appropriated</w:t>
      </w:r>
      <w:r w:rsidRPr="0020742E">
        <w:rPr>
          <w:snapToGrid w:val="0"/>
          <w:color w:val="000000"/>
        </w:rPr>
        <w:t>; now, therefore:</w:t>
      </w:r>
    </w:p>
    <w:p w14:paraId="48F5CEB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907523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Sec. 1.</w:t>
      </w:r>
      <w:r w:rsidRPr="0020742E">
        <w:rPr>
          <w:snapToGrid w:val="0"/>
          <w:color w:val="000000"/>
        </w:rPr>
        <w:tab/>
        <w:t xml:space="preserve">Be it ordained (resolved) by </w:t>
      </w:r>
      <w:proofErr w:type="gramStart"/>
      <w:r w:rsidRPr="0020742E">
        <w:rPr>
          <w:snapToGrid w:val="0"/>
          <w:color w:val="000000"/>
        </w:rPr>
        <w:t>the ___</w:t>
      </w:r>
      <w:proofErr w:type="gramEnd"/>
      <w:r w:rsidRPr="0020742E">
        <w:rPr>
          <w:snapToGrid w:val="0"/>
          <w:color w:val="000000"/>
        </w:rPr>
        <w:t>_______________________________</w:t>
      </w:r>
    </w:p>
    <w:p w14:paraId="48EAC441" w14:textId="77777777" w:rsidR="00A35013" w:rsidRPr="0020742E" w:rsidRDefault="00A1190C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>(Governing Body)</w:t>
      </w:r>
    </w:p>
    <w:p w14:paraId="7177C023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of </w:t>
      </w:r>
      <w:proofErr w:type="gramStart"/>
      <w:r w:rsidRPr="0020742E">
        <w:rPr>
          <w:snapToGrid w:val="0"/>
          <w:color w:val="000000"/>
        </w:rPr>
        <w:t>_________________________, _</w:t>
      </w:r>
      <w:proofErr w:type="gramEnd"/>
      <w:r w:rsidRPr="0020742E">
        <w:rPr>
          <w:snapToGrid w:val="0"/>
          <w:color w:val="000000"/>
        </w:rPr>
        <w:t xml:space="preserve">________________County, </w:t>
      </w:r>
      <w:r w:rsidRPr="0020742E">
        <w:t>that the following</w:t>
      </w:r>
    </w:p>
    <w:p w14:paraId="1A12E658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  <w:t>(Taxing Unit)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(County)</w:t>
      </w:r>
    </w:p>
    <w:p w14:paraId="621B7989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20742E">
        <w:t>existing appropriations be reduced in the following amounts:</w:t>
      </w:r>
    </w:p>
    <w:p w14:paraId="5312661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3E47594" w14:textId="77777777" w:rsidR="00A35013" w:rsidRPr="0020742E" w:rsidRDefault="00976DB8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  <w:t xml:space="preserve">AMOUNT OF 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>AMOUNT OF</w:t>
      </w:r>
      <w:r w:rsidRPr="00976DB8">
        <w:rPr>
          <w:snapToGrid w:val="0"/>
          <w:color w:val="000000"/>
        </w:rPr>
        <w:t xml:space="preserve"> </w:t>
      </w:r>
      <w:r w:rsidRPr="0020742E">
        <w:rPr>
          <w:snapToGrid w:val="0"/>
          <w:color w:val="000000"/>
        </w:rPr>
        <w:t>REDUCTION</w:t>
      </w:r>
      <w:r w:rsidR="00A35013" w:rsidRPr="0020742E">
        <w:rPr>
          <w:snapToGrid w:val="0"/>
          <w:color w:val="000000"/>
        </w:rPr>
        <w:t xml:space="preserve"> </w:t>
      </w:r>
    </w:p>
    <w:p w14:paraId="6E7F58B9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Fund Name: ___________________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REDUCTION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APPROVED BY FISCAL</w:t>
      </w:r>
    </w:p>
    <w:p w14:paraId="267BA69F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REQUESTED</w:t>
      </w:r>
      <w:r w:rsidRPr="0020742E">
        <w:rPr>
          <w:snapToGrid w:val="0"/>
          <w:color w:val="000000"/>
        </w:rPr>
        <w:tab/>
        <w:t xml:space="preserve"> 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BODY</w:t>
      </w:r>
    </w:p>
    <w:p w14:paraId="70B3ED83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Major Budget Classification:</w:t>
      </w:r>
    </w:p>
    <w:p w14:paraId="41ABACE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Person</w:t>
      </w:r>
      <w:r w:rsidR="00E60AEA">
        <w:rPr>
          <w:snapToGrid w:val="0"/>
          <w:color w:val="000000"/>
        </w:rPr>
        <w:t>al Services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$_____________</w:t>
      </w:r>
    </w:p>
    <w:p w14:paraId="7216077E" w14:textId="77777777" w:rsidR="00A35013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>Supplies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  <w:t>$______________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$_____________</w:t>
      </w:r>
    </w:p>
    <w:p w14:paraId="522A4F3A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Other Services &amp; Charges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3C2E57FC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Township Assistance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58F2384F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Debt Service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5F671FC4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Capi</w:t>
      </w:r>
      <w:r w:rsidR="00E60AEA">
        <w:rPr>
          <w:snapToGrid w:val="0"/>
          <w:color w:val="000000"/>
        </w:rPr>
        <w:t>tal Outlays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123A7FB7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69425D54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TOTAL for _____________Fund:</w:t>
      </w:r>
      <w:r w:rsidR="00A1713E">
        <w:rPr>
          <w:snapToGrid w:val="0"/>
          <w:color w:val="000000"/>
        </w:rPr>
        <w:tab/>
      </w:r>
      <w:r w:rsidR="00A1713E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>$______________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 w:rsidRPr="0020742E">
        <w:rPr>
          <w:snapToGrid w:val="0"/>
          <w:color w:val="000000"/>
        </w:rPr>
        <w:t>$_____________</w:t>
      </w:r>
    </w:p>
    <w:p w14:paraId="32035527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4E699C0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(Repeat for any other funds.)</w:t>
      </w:r>
    </w:p>
    <w:p w14:paraId="5DA539C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26A5AD9B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*****************************************************************************</w:t>
      </w:r>
    </w:p>
    <w:p w14:paraId="3D01DCE4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Adopted this ___________day of __________________, 20____.</w:t>
      </w:r>
    </w:p>
    <w:p w14:paraId="0B83D88B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5C170B6F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7B1E9157" w14:textId="77777777" w:rsidR="00E60AEA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NAY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AYE</w:t>
      </w:r>
    </w:p>
    <w:p w14:paraId="5EBAA5A6" w14:textId="77777777" w:rsidR="00E60AEA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proofErr w:type="gramStart"/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proofErr w:type="gramEnd"/>
      <w:r w:rsidRPr="0020742E">
        <w:rPr>
          <w:snapToGrid w:val="0"/>
          <w:color w:val="000000"/>
        </w:rPr>
        <w:t>______________________________</w:t>
      </w:r>
    </w:p>
    <w:p w14:paraId="3971B2A3" w14:textId="77777777" w:rsidR="00E60AEA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proofErr w:type="gramStart"/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proofErr w:type="gramEnd"/>
      <w:r w:rsidRPr="0020742E">
        <w:rPr>
          <w:snapToGrid w:val="0"/>
          <w:color w:val="000000"/>
        </w:rPr>
        <w:t>______________________________</w:t>
      </w:r>
    </w:p>
    <w:p w14:paraId="59DEEF2E" w14:textId="77777777" w:rsidR="00E60AEA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proofErr w:type="gramStart"/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proofErr w:type="gramEnd"/>
      <w:r w:rsidRPr="0020742E">
        <w:rPr>
          <w:snapToGrid w:val="0"/>
          <w:color w:val="000000"/>
        </w:rPr>
        <w:t>______________________________</w:t>
      </w:r>
    </w:p>
    <w:p w14:paraId="588A9AFD" w14:textId="77777777" w:rsidR="00E60AEA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proofErr w:type="gramStart"/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proofErr w:type="gramEnd"/>
      <w:r w:rsidRPr="0020742E">
        <w:rPr>
          <w:snapToGrid w:val="0"/>
          <w:color w:val="000000"/>
        </w:rPr>
        <w:t>______________________________</w:t>
      </w:r>
    </w:p>
    <w:p w14:paraId="5868CF99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7F10BC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ATTEST:</w:t>
      </w:r>
    </w:p>
    <w:p w14:paraId="055EB4E8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D4EDE4F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_________________________________</w:t>
      </w:r>
    </w:p>
    <w:p w14:paraId="75B32EC0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  <w:sectPr w:rsidR="00A35013" w:rsidRPr="0020742E" w:rsidSect="00AA3D2C">
          <w:headerReference w:type="default" r:id="rId8"/>
          <w:type w:val="continuous"/>
          <w:pgSz w:w="12240" w:h="15840" w:code="1"/>
          <w:pgMar w:top="1440" w:right="1080" w:bottom="1080" w:left="1080" w:header="720" w:footer="720" w:gutter="0"/>
          <w:cols w:space="720"/>
          <w:titlePg/>
        </w:sectPr>
      </w:pPr>
      <w:r w:rsidRPr="0020742E">
        <w:rPr>
          <w:snapToGrid w:val="0"/>
          <w:color w:val="000000"/>
        </w:rPr>
        <w:t>Secretary of Governing Body</w:t>
      </w:r>
    </w:p>
    <w:p w14:paraId="76156279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2D6FBD5C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32C04093" w14:textId="77777777" w:rsidR="00A35013" w:rsidRPr="0020742E" w:rsidRDefault="00A35013" w:rsidP="00E60AEA">
      <w:pPr>
        <w:jc w:val="center"/>
        <w:rPr>
          <w:b/>
          <w:snapToGrid w:val="0"/>
          <w:color w:val="000000"/>
          <w:sz w:val="20"/>
          <w:szCs w:val="20"/>
        </w:rPr>
      </w:pPr>
      <w:r w:rsidRPr="0020742E">
        <w:rPr>
          <w:b/>
          <w:snapToGrid w:val="0"/>
          <w:color w:val="000000"/>
        </w:rPr>
        <w:br w:type="page"/>
      </w:r>
      <w:r w:rsidRPr="0020742E">
        <w:rPr>
          <w:b/>
          <w:snapToGrid w:val="0"/>
          <w:color w:val="000000"/>
          <w:sz w:val="20"/>
          <w:szCs w:val="20"/>
        </w:rPr>
        <w:t>SAMPLE</w:t>
      </w:r>
    </w:p>
    <w:p w14:paraId="147A0C31" w14:textId="6C65B779" w:rsidR="00A35013" w:rsidRPr="0020742E" w:rsidRDefault="00A35013" w:rsidP="00E60AEA">
      <w:pPr>
        <w:jc w:val="center"/>
        <w:rPr>
          <w:b/>
          <w:sz w:val="20"/>
          <w:szCs w:val="20"/>
        </w:rPr>
      </w:pPr>
      <w:r w:rsidRPr="0020742E">
        <w:rPr>
          <w:b/>
          <w:sz w:val="20"/>
          <w:szCs w:val="20"/>
        </w:rPr>
        <w:t>ADDITIONAL APPROPRIATION &amp; REDUCTION RESOLUTION/ORD</w:t>
      </w:r>
      <w:r w:rsidR="00F070FA">
        <w:rPr>
          <w:b/>
          <w:sz w:val="20"/>
          <w:szCs w:val="20"/>
        </w:rPr>
        <w:t>I</w:t>
      </w:r>
      <w:r w:rsidRPr="0020742E">
        <w:rPr>
          <w:b/>
          <w:sz w:val="20"/>
          <w:szCs w:val="20"/>
        </w:rPr>
        <w:t>NANCE</w:t>
      </w:r>
    </w:p>
    <w:p w14:paraId="29325D8A" w14:textId="77777777" w:rsidR="00A35013" w:rsidRPr="0020742E" w:rsidRDefault="00A35013" w:rsidP="00E60AEA">
      <w:pPr>
        <w:rPr>
          <w:sz w:val="20"/>
          <w:szCs w:val="20"/>
        </w:rPr>
      </w:pPr>
    </w:p>
    <w:p w14:paraId="0C3B3148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>Whereas, it has been determined that it is now necessary to appropriate more money than was originally appropriated in the annual budget; now, therefore:</w:t>
      </w:r>
    </w:p>
    <w:p w14:paraId="55DE48D5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4B9CFDA0" w14:textId="77777777" w:rsid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>Sec. 1.</w:t>
      </w:r>
      <w:r w:rsidRPr="0020742E">
        <w:rPr>
          <w:snapToGrid w:val="0"/>
          <w:color w:val="000000"/>
          <w:sz w:val="20"/>
          <w:szCs w:val="20"/>
        </w:rPr>
        <w:tab/>
        <w:t>Be it ordained (resolved) by the ________________________________ of _________________________,</w:t>
      </w:r>
    </w:p>
    <w:p w14:paraId="60BAD2B1" w14:textId="77777777" w:rsidR="00A35013" w:rsidRPr="0020742E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A35013" w:rsidRPr="0020742E">
        <w:rPr>
          <w:snapToGrid w:val="0"/>
          <w:color w:val="000000"/>
          <w:sz w:val="20"/>
          <w:szCs w:val="20"/>
        </w:rPr>
        <w:t>(Governing Body)</w:t>
      </w:r>
      <w:r w:rsidR="00A35013" w:rsidRPr="0020742E">
        <w:rPr>
          <w:snapToGrid w:val="0"/>
          <w:color w:val="000000"/>
          <w:sz w:val="20"/>
          <w:szCs w:val="20"/>
        </w:rPr>
        <w:tab/>
      </w:r>
      <w:r w:rsidR="00A35013" w:rsidRPr="0020742E">
        <w:rPr>
          <w:snapToGrid w:val="0"/>
          <w:color w:val="000000"/>
          <w:sz w:val="20"/>
          <w:szCs w:val="20"/>
        </w:rPr>
        <w:tab/>
      </w:r>
      <w:r w:rsidR="0020742E">
        <w:rPr>
          <w:snapToGrid w:val="0"/>
          <w:color w:val="000000"/>
          <w:sz w:val="20"/>
          <w:szCs w:val="20"/>
        </w:rPr>
        <w:tab/>
      </w:r>
      <w:r w:rsidR="00A35013" w:rsidRPr="0020742E">
        <w:rPr>
          <w:snapToGrid w:val="0"/>
          <w:color w:val="000000"/>
          <w:sz w:val="20"/>
          <w:szCs w:val="20"/>
        </w:rPr>
        <w:t xml:space="preserve"> (Taxing Unit)</w:t>
      </w:r>
    </w:p>
    <w:p w14:paraId="7A31BBE5" w14:textId="77777777" w:rsidR="0020742E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 xml:space="preserve">_________________County, that for the expenses of the taxing unit, the following additional sums of </w:t>
      </w:r>
    </w:p>
    <w:p w14:paraId="61023A19" w14:textId="77777777" w:rsidR="0020742E" w:rsidRPr="0020742E" w:rsidRDefault="0020742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 xml:space="preserve"> (County)</w:t>
      </w:r>
    </w:p>
    <w:p w14:paraId="2D7BBF4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 xml:space="preserve">money </w:t>
      </w:r>
      <w:proofErr w:type="gramStart"/>
      <w:r w:rsidRPr="0020742E">
        <w:rPr>
          <w:snapToGrid w:val="0"/>
          <w:color w:val="000000"/>
          <w:sz w:val="20"/>
          <w:szCs w:val="20"/>
        </w:rPr>
        <w:t>are</w:t>
      </w:r>
      <w:proofErr w:type="gramEnd"/>
      <w:r w:rsidRPr="0020742E">
        <w:rPr>
          <w:snapToGrid w:val="0"/>
          <w:color w:val="000000"/>
          <w:sz w:val="20"/>
          <w:szCs w:val="20"/>
        </w:rPr>
        <w:t xml:space="preserve"> hereby</w:t>
      </w:r>
      <w:r w:rsidR="0020742E" w:rsidRPr="0020742E">
        <w:rPr>
          <w:snapToGrid w:val="0"/>
          <w:color w:val="000000"/>
          <w:sz w:val="20"/>
          <w:szCs w:val="20"/>
        </w:rPr>
        <w:t xml:space="preserve"> </w:t>
      </w:r>
      <w:r w:rsidRPr="0020742E">
        <w:rPr>
          <w:snapToGrid w:val="0"/>
          <w:color w:val="000000"/>
          <w:sz w:val="20"/>
          <w:szCs w:val="20"/>
        </w:rPr>
        <w:t>appropriated out of the funds named and for the purposes specified, subject to laws governing the same:</w:t>
      </w:r>
    </w:p>
    <w:p w14:paraId="7F66CE3A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ab/>
      </w:r>
      <w:r w:rsidRPr="0020742E">
        <w:rPr>
          <w:snapToGrid w:val="0"/>
          <w:color w:val="000000"/>
          <w:sz w:val="20"/>
          <w:szCs w:val="20"/>
        </w:rPr>
        <w:tab/>
      </w:r>
      <w:r w:rsidRPr="0020742E">
        <w:rPr>
          <w:snapToGrid w:val="0"/>
          <w:color w:val="000000"/>
          <w:sz w:val="20"/>
          <w:szCs w:val="20"/>
        </w:rPr>
        <w:tab/>
      </w:r>
      <w:r w:rsidRPr="0020742E">
        <w:rPr>
          <w:snapToGrid w:val="0"/>
          <w:color w:val="000000"/>
          <w:sz w:val="20"/>
          <w:szCs w:val="20"/>
        </w:rPr>
        <w:tab/>
      </w:r>
      <w:r w:rsidRPr="0020742E">
        <w:rPr>
          <w:snapToGrid w:val="0"/>
          <w:color w:val="000000"/>
          <w:sz w:val="20"/>
          <w:szCs w:val="20"/>
        </w:rPr>
        <w:tab/>
      </w:r>
    </w:p>
    <w:p w14:paraId="26027E6F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Fund Name: __________________</w:t>
      </w:r>
      <w:proofErr w:type="gramStart"/>
      <w:r w:rsidRPr="00E60AEA">
        <w:rPr>
          <w:snapToGrid w:val="0"/>
          <w:color w:val="000000"/>
          <w:sz w:val="20"/>
          <w:szCs w:val="20"/>
        </w:rPr>
        <w:t>_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  <w:t>AMOUNT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proofErr w:type="gramEnd"/>
      <w:r w:rsidR="00E60AEA" w:rsidRPr="00E60AEA">
        <w:rPr>
          <w:snapToGrid w:val="0"/>
          <w:color w:val="000000"/>
          <w:sz w:val="20"/>
          <w:szCs w:val="20"/>
        </w:rPr>
        <w:tab/>
      </w:r>
      <w:proofErr w:type="spellStart"/>
      <w:r w:rsidRPr="00E60AEA">
        <w:rPr>
          <w:snapToGrid w:val="0"/>
          <w:color w:val="000000"/>
          <w:sz w:val="20"/>
          <w:szCs w:val="20"/>
        </w:rPr>
        <w:t>AMOUNT</w:t>
      </w:r>
      <w:proofErr w:type="spellEnd"/>
      <w:r w:rsidRPr="00E60AEA">
        <w:rPr>
          <w:snapToGrid w:val="0"/>
          <w:color w:val="000000"/>
          <w:sz w:val="20"/>
          <w:szCs w:val="20"/>
        </w:rPr>
        <w:t xml:space="preserve"> APPROVED</w:t>
      </w:r>
    </w:p>
    <w:p w14:paraId="48B92970" w14:textId="77777777" w:rsidR="00A35013" w:rsidRPr="00E60AEA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A35013" w:rsidRPr="00E60AEA">
        <w:rPr>
          <w:snapToGrid w:val="0"/>
          <w:color w:val="000000"/>
          <w:sz w:val="20"/>
          <w:szCs w:val="20"/>
        </w:rPr>
        <w:t xml:space="preserve">REQUESTED </w:t>
      </w:r>
      <w:r w:rsidR="00A35013" w:rsidRPr="00E60AEA">
        <w:rPr>
          <w:snapToGrid w:val="0"/>
          <w:color w:val="000000"/>
          <w:sz w:val="20"/>
          <w:szCs w:val="20"/>
        </w:rPr>
        <w:tab/>
      </w:r>
      <w:r w:rsidR="00A35013" w:rsidRPr="00E60AEA">
        <w:rPr>
          <w:snapToGrid w:val="0"/>
          <w:color w:val="000000"/>
          <w:sz w:val="20"/>
          <w:szCs w:val="20"/>
        </w:rPr>
        <w:tab/>
      </w:r>
      <w:r w:rsidR="00A35013" w:rsidRPr="00E60AEA">
        <w:rPr>
          <w:snapToGrid w:val="0"/>
          <w:color w:val="000000"/>
          <w:sz w:val="20"/>
          <w:szCs w:val="20"/>
        </w:rPr>
        <w:tab/>
        <w:t>BY FISCAL BODY</w:t>
      </w:r>
    </w:p>
    <w:p w14:paraId="0277819C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Major Budget Classification:</w:t>
      </w:r>
    </w:p>
    <w:p w14:paraId="3DB401EF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Personal Services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3DBAF383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Supplies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481CB039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Other Services &amp; Charges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0FA14710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Township Assistance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392FE7D0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Debt Service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7DDCD679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Capital Outlays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1C1CDDD7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A773A94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TOTAL for _____________Fund</w:t>
      </w:r>
      <w:r w:rsidR="00A1713E">
        <w:rPr>
          <w:snapToGrid w:val="0"/>
          <w:color w:val="000000"/>
          <w:sz w:val="20"/>
          <w:szCs w:val="20"/>
        </w:rPr>
        <w:t xml:space="preserve">: </w:t>
      </w:r>
      <w:r w:rsidR="00A1713E">
        <w:rPr>
          <w:snapToGrid w:val="0"/>
          <w:color w:val="000000"/>
          <w:sz w:val="20"/>
          <w:szCs w:val="20"/>
        </w:rPr>
        <w:tab/>
      </w:r>
      <w:r w:rsidR="00A1713E">
        <w:rPr>
          <w:snapToGrid w:val="0"/>
          <w:color w:val="000000"/>
          <w:sz w:val="20"/>
          <w:szCs w:val="20"/>
        </w:rPr>
        <w:tab/>
      </w:r>
      <w:r w:rsidR="00A1713E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6B0EFF74" w14:textId="77777777" w:rsidR="00A35013" w:rsidRPr="00E60AEA" w:rsidRDefault="00A35013" w:rsidP="00E60AEA">
      <w:pPr>
        <w:rPr>
          <w:sz w:val="20"/>
          <w:szCs w:val="20"/>
        </w:rPr>
      </w:pPr>
    </w:p>
    <w:p w14:paraId="396AEE1E" w14:textId="77777777" w:rsidR="00A35013" w:rsidRPr="00E60AEA" w:rsidRDefault="00A35013" w:rsidP="00E60AEA">
      <w:pPr>
        <w:pStyle w:val="BodyText3"/>
        <w:rPr>
          <w:sz w:val="20"/>
        </w:rPr>
      </w:pPr>
      <w:r w:rsidRPr="00E60AEA">
        <w:rPr>
          <w:sz w:val="20"/>
        </w:rPr>
        <w:t xml:space="preserve">Sec. 2. Whereas, it has been shown that certain existing appropriations now have unobligated balances that will not be needed for the purposes for which </w:t>
      </w:r>
      <w:proofErr w:type="gramStart"/>
      <w:r w:rsidRPr="00E60AEA">
        <w:rPr>
          <w:sz w:val="20"/>
        </w:rPr>
        <w:t>appropriated</w:t>
      </w:r>
      <w:proofErr w:type="gramEnd"/>
      <w:r w:rsidRPr="00E60AEA">
        <w:rPr>
          <w:sz w:val="20"/>
        </w:rPr>
        <w:t xml:space="preserve">, it is further </w:t>
      </w:r>
      <w:proofErr w:type="gramStart"/>
      <w:r w:rsidRPr="00E60AEA">
        <w:rPr>
          <w:sz w:val="20"/>
        </w:rPr>
        <w:t>ordained</w:t>
      </w:r>
      <w:proofErr w:type="gramEnd"/>
      <w:r w:rsidRPr="00E60AEA">
        <w:rPr>
          <w:sz w:val="20"/>
        </w:rPr>
        <w:t xml:space="preserve"> (resolved) that the following existing appropriations be reduced in the following amounts:</w:t>
      </w:r>
    </w:p>
    <w:p w14:paraId="563DBACE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9345CBC" w14:textId="77777777" w:rsidR="00A35013" w:rsidRPr="00E60AEA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90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  <w:t>AMOUNT OF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A35013" w:rsidRPr="00E60AEA">
        <w:rPr>
          <w:snapToGrid w:val="0"/>
          <w:color w:val="000000"/>
          <w:sz w:val="20"/>
          <w:szCs w:val="20"/>
        </w:rPr>
        <w:t>AMOUNT OF REDUCTION</w:t>
      </w:r>
    </w:p>
    <w:p w14:paraId="08D6615B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Fund Name: ___________________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  <w:t>REDUCTION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>APPROVED BY FISCAL</w:t>
      </w:r>
    </w:p>
    <w:p w14:paraId="2361975C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  <w:t>REQUESTED</w:t>
      </w:r>
      <w:r w:rsidR="00E60AEA">
        <w:rPr>
          <w:snapToGrid w:val="0"/>
          <w:color w:val="000000"/>
          <w:sz w:val="20"/>
          <w:szCs w:val="20"/>
        </w:rPr>
        <w:tab/>
      </w:r>
      <w:r w:rsidR="00E60AEA">
        <w:rPr>
          <w:snapToGrid w:val="0"/>
          <w:color w:val="000000"/>
          <w:sz w:val="20"/>
          <w:szCs w:val="20"/>
        </w:rPr>
        <w:tab/>
      </w:r>
      <w:r w:rsid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>BODY</w:t>
      </w:r>
    </w:p>
    <w:p w14:paraId="71F859D8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Major Budget Classification:</w:t>
      </w:r>
    </w:p>
    <w:p w14:paraId="5F9BA0DD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Personal Services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70771F9D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Supplies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2504C85E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Other Services &amp; Charges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43877B37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Township Assistance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3F8EC83E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Debt Service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63A4D580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Capital Outlays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459F8DAE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50B218F" w14:textId="77777777" w:rsidR="00A35013" w:rsidRP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 xml:space="preserve">TOTAL for </w:t>
      </w:r>
      <w:r w:rsidR="00E60AEA">
        <w:rPr>
          <w:snapToGrid w:val="0"/>
          <w:color w:val="000000"/>
          <w:sz w:val="20"/>
          <w:szCs w:val="20"/>
        </w:rPr>
        <w:t>________ Fund:</w:t>
      </w:r>
      <w:r w:rsidR="00E60AEA">
        <w:rPr>
          <w:snapToGrid w:val="0"/>
          <w:color w:val="000000"/>
          <w:sz w:val="20"/>
          <w:szCs w:val="20"/>
        </w:rPr>
        <w:tab/>
      </w:r>
      <w:r w:rsidR="00E60AEA">
        <w:rPr>
          <w:snapToGrid w:val="0"/>
          <w:color w:val="000000"/>
          <w:sz w:val="20"/>
          <w:szCs w:val="20"/>
        </w:rPr>
        <w:tab/>
      </w:r>
      <w:r w:rsid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>$______________</w:t>
      </w:r>
      <w:r w:rsidR="00E60AEA" w:rsidRPr="00E60AEA">
        <w:rPr>
          <w:snapToGrid w:val="0"/>
          <w:color w:val="000000"/>
          <w:sz w:val="20"/>
          <w:szCs w:val="20"/>
        </w:rPr>
        <w:tab/>
      </w:r>
      <w:r w:rsidR="00E60AEA" w:rsidRPr="00E60AEA">
        <w:rPr>
          <w:snapToGrid w:val="0"/>
          <w:color w:val="000000"/>
          <w:sz w:val="20"/>
          <w:szCs w:val="20"/>
        </w:rPr>
        <w:tab/>
        <w:t>$_____________</w:t>
      </w:r>
    </w:p>
    <w:p w14:paraId="67131A27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</w:p>
    <w:p w14:paraId="62DF34A4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>(Repeat for any other funds.)</w:t>
      </w:r>
    </w:p>
    <w:p w14:paraId="27F355B1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>****************************************************************************************************************</w:t>
      </w:r>
    </w:p>
    <w:p w14:paraId="3D2B202C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>Adopted this ___________day of __________________, 20____.</w:t>
      </w:r>
    </w:p>
    <w:p w14:paraId="3A7E0CA7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0B84640" w14:textId="77777777" w:rsidR="00E60AEA" w:rsidRPr="00E60AEA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r w:rsidRPr="00E60AEA">
        <w:rPr>
          <w:snapToGrid w:val="0"/>
          <w:color w:val="000000"/>
          <w:sz w:val="20"/>
          <w:szCs w:val="20"/>
        </w:rPr>
        <w:t>NAY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  <w:t>AYE</w:t>
      </w:r>
    </w:p>
    <w:p w14:paraId="086BC817" w14:textId="77777777" w:rsidR="00E60AEA" w:rsidRPr="00E60AEA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E60AEA">
        <w:rPr>
          <w:snapToGrid w:val="0"/>
          <w:color w:val="000000"/>
          <w:sz w:val="20"/>
          <w:szCs w:val="20"/>
        </w:rPr>
        <w:t>____________________________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proofErr w:type="gramEnd"/>
      <w:r w:rsidRPr="00E60AEA">
        <w:rPr>
          <w:snapToGrid w:val="0"/>
          <w:color w:val="000000"/>
          <w:sz w:val="20"/>
          <w:szCs w:val="20"/>
        </w:rPr>
        <w:t>______________________________</w:t>
      </w:r>
    </w:p>
    <w:p w14:paraId="29E7CEBB" w14:textId="77777777" w:rsidR="00E60AEA" w:rsidRPr="00E60AEA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E60AEA">
        <w:rPr>
          <w:snapToGrid w:val="0"/>
          <w:color w:val="000000"/>
          <w:sz w:val="20"/>
          <w:szCs w:val="20"/>
        </w:rPr>
        <w:t>____________________________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proofErr w:type="gramEnd"/>
      <w:r w:rsidRPr="00E60AEA">
        <w:rPr>
          <w:snapToGrid w:val="0"/>
          <w:color w:val="000000"/>
          <w:sz w:val="20"/>
          <w:szCs w:val="20"/>
        </w:rPr>
        <w:t>______________________________</w:t>
      </w:r>
    </w:p>
    <w:p w14:paraId="3CF2B480" w14:textId="77777777" w:rsidR="00E60AEA" w:rsidRPr="00E60AEA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E60AEA">
        <w:rPr>
          <w:snapToGrid w:val="0"/>
          <w:color w:val="000000"/>
          <w:sz w:val="20"/>
          <w:szCs w:val="20"/>
        </w:rPr>
        <w:t>____________________________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proofErr w:type="gramEnd"/>
      <w:r w:rsidRPr="00E60AEA">
        <w:rPr>
          <w:snapToGrid w:val="0"/>
          <w:color w:val="000000"/>
          <w:sz w:val="20"/>
          <w:szCs w:val="20"/>
        </w:rPr>
        <w:t>______________________________</w:t>
      </w:r>
    </w:p>
    <w:p w14:paraId="460360CD" w14:textId="77777777" w:rsidR="00E60AEA" w:rsidRPr="00E60AEA" w:rsidRDefault="00E60AEA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E60AEA">
        <w:rPr>
          <w:snapToGrid w:val="0"/>
          <w:color w:val="000000"/>
          <w:sz w:val="20"/>
          <w:szCs w:val="20"/>
        </w:rPr>
        <w:t>____________________________</w:t>
      </w:r>
      <w:r w:rsidRPr="00E60AEA">
        <w:rPr>
          <w:snapToGrid w:val="0"/>
          <w:color w:val="000000"/>
          <w:sz w:val="20"/>
          <w:szCs w:val="20"/>
        </w:rPr>
        <w:tab/>
      </w:r>
      <w:r w:rsidRPr="00E60AEA">
        <w:rPr>
          <w:snapToGrid w:val="0"/>
          <w:color w:val="000000"/>
          <w:sz w:val="20"/>
          <w:szCs w:val="20"/>
        </w:rPr>
        <w:tab/>
      </w:r>
      <w:proofErr w:type="gramEnd"/>
      <w:r w:rsidRPr="00E60AEA">
        <w:rPr>
          <w:snapToGrid w:val="0"/>
          <w:color w:val="000000"/>
          <w:sz w:val="20"/>
          <w:szCs w:val="20"/>
        </w:rPr>
        <w:t>______________________________</w:t>
      </w:r>
    </w:p>
    <w:p w14:paraId="0AA56B3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070E2506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>ATTEST:</w:t>
      </w:r>
    </w:p>
    <w:p w14:paraId="44AF1213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>_________________________________</w:t>
      </w:r>
    </w:p>
    <w:p w14:paraId="0B5533E7" w14:textId="77777777" w:rsidR="00A1713E" w:rsidRDefault="00A35013" w:rsidP="00A1713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20742E">
        <w:rPr>
          <w:snapToGrid w:val="0"/>
          <w:color w:val="000000"/>
          <w:sz w:val="20"/>
          <w:szCs w:val="20"/>
        </w:rPr>
        <w:t>Secretary of Governing Body</w:t>
      </w:r>
    </w:p>
    <w:p w14:paraId="5EB4E5F4" w14:textId="77777777" w:rsidR="00A1713E" w:rsidRDefault="00A1713E" w:rsidP="00A1713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5CE6B4F4" w14:textId="77777777" w:rsidR="00A1713E" w:rsidRDefault="00A1713E">
      <w:pPr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br w:type="page"/>
      </w:r>
    </w:p>
    <w:p w14:paraId="19B8E363" w14:textId="77777777" w:rsidR="00A35013" w:rsidRPr="0020742E" w:rsidRDefault="00A35013" w:rsidP="00A1713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b/>
          <w:snapToGrid w:val="0"/>
          <w:color w:val="000000"/>
        </w:rPr>
        <w:t>SAMPLE</w:t>
      </w:r>
    </w:p>
    <w:p w14:paraId="64F81246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b/>
          <w:snapToGrid w:val="0"/>
          <w:color w:val="000000"/>
        </w:rPr>
        <w:t>NOTICE TO TAXPAYERS OF ADDITIONAL APPROPRIATIONS</w:t>
      </w:r>
    </w:p>
    <w:p w14:paraId="1BE1E1F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4278D5A" w14:textId="33DC9C3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Notice is hereby given to the taxpayers of </w:t>
      </w:r>
      <w:r w:rsidR="008606DA">
        <w:rPr>
          <w:snapToGrid w:val="0"/>
          <w:color w:val="000000"/>
        </w:rPr>
        <w:t>East Germantown</w:t>
      </w:r>
      <w:r w:rsidRPr="0020742E">
        <w:rPr>
          <w:snapToGrid w:val="0"/>
          <w:color w:val="000000"/>
        </w:rPr>
        <w:t xml:space="preserve">, </w:t>
      </w:r>
      <w:r w:rsidR="003374E3">
        <w:rPr>
          <w:snapToGrid w:val="0"/>
          <w:color w:val="000000"/>
        </w:rPr>
        <w:t xml:space="preserve">Wayne County </w:t>
      </w:r>
      <w:r w:rsidRPr="0020742E">
        <w:rPr>
          <w:snapToGrid w:val="0"/>
          <w:color w:val="000000"/>
        </w:rPr>
        <w:t xml:space="preserve">Indiana, that the proper legal officers will consider the following additional appropriations </w:t>
      </w:r>
      <w:proofErr w:type="gramStart"/>
      <w:r w:rsidRPr="0020742E">
        <w:rPr>
          <w:snapToGrid w:val="0"/>
          <w:color w:val="000000"/>
        </w:rPr>
        <w:t>in excess of</w:t>
      </w:r>
      <w:proofErr w:type="gramEnd"/>
      <w:r w:rsidRPr="0020742E">
        <w:rPr>
          <w:snapToGrid w:val="0"/>
          <w:color w:val="000000"/>
        </w:rPr>
        <w:t xml:space="preserve"> the budget for the current year at their regular meeting place at </w:t>
      </w:r>
      <w:r w:rsidR="006B6C59">
        <w:rPr>
          <w:snapToGrid w:val="0"/>
          <w:color w:val="000000"/>
        </w:rPr>
        <w:t>Milton Street</w:t>
      </w:r>
      <w:r w:rsidRPr="0020742E">
        <w:rPr>
          <w:snapToGrid w:val="0"/>
          <w:color w:val="000000"/>
        </w:rPr>
        <w:t xml:space="preserve">, at </w:t>
      </w:r>
      <w:r w:rsidR="006B6C59">
        <w:rPr>
          <w:snapToGrid w:val="0"/>
          <w:color w:val="000000"/>
        </w:rPr>
        <w:t>6</w:t>
      </w:r>
      <w:r w:rsidR="005E25A7">
        <w:rPr>
          <w:snapToGrid w:val="0"/>
          <w:color w:val="000000"/>
        </w:rPr>
        <w:t xml:space="preserve"> </w:t>
      </w:r>
      <w:r w:rsidRPr="0020742E">
        <w:rPr>
          <w:snapToGrid w:val="0"/>
          <w:color w:val="000000"/>
        </w:rPr>
        <w:t xml:space="preserve">o’clock </w:t>
      </w:r>
      <w:r w:rsidR="005E25A7">
        <w:rPr>
          <w:snapToGrid w:val="0"/>
          <w:color w:val="000000"/>
        </w:rPr>
        <w:t>p</w:t>
      </w:r>
      <w:r w:rsidRPr="0020742E">
        <w:rPr>
          <w:snapToGrid w:val="0"/>
          <w:color w:val="000000"/>
        </w:rPr>
        <w:t xml:space="preserve">.m., on the </w:t>
      </w:r>
      <w:r w:rsidR="004208D9">
        <w:rPr>
          <w:snapToGrid w:val="0"/>
          <w:color w:val="000000"/>
        </w:rPr>
        <w:t>11</w:t>
      </w:r>
      <w:r w:rsidR="004208D9" w:rsidRPr="004208D9">
        <w:rPr>
          <w:snapToGrid w:val="0"/>
          <w:color w:val="000000"/>
          <w:vertAlign w:val="superscript"/>
        </w:rPr>
        <w:t>th</w:t>
      </w:r>
      <w:r w:rsidR="004208D9">
        <w:rPr>
          <w:snapToGrid w:val="0"/>
          <w:color w:val="000000"/>
        </w:rPr>
        <w:t xml:space="preserve"> </w:t>
      </w:r>
      <w:r w:rsidRPr="0020742E">
        <w:rPr>
          <w:snapToGrid w:val="0"/>
          <w:color w:val="000000"/>
        </w:rPr>
        <w:t xml:space="preserve">day of </w:t>
      </w:r>
      <w:proofErr w:type="gramStart"/>
      <w:r w:rsidR="00F130E2">
        <w:rPr>
          <w:snapToGrid w:val="0"/>
          <w:color w:val="000000"/>
        </w:rPr>
        <w:t>March</w:t>
      </w:r>
      <w:r w:rsidRPr="0020742E">
        <w:rPr>
          <w:snapToGrid w:val="0"/>
          <w:color w:val="000000"/>
        </w:rPr>
        <w:t>,</w:t>
      </w:r>
      <w:proofErr w:type="gramEnd"/>
      <w:r w:rsidRPr="0020742E">
        <w:rPr>
          <w:snapToGrid w:val="0"/>
          <w:color w:val="000000"/>
        </w:rPr>
        <w:t xml:space="preserve"> 20</w:t>
      </w:r>
      <w:r w:rsidR="00F130E2">
        <w:rPr>
          <w:snapToGrid w:val="0"/>
          <w:color w:val="000000"/>
        </w:rPr>
        <w:t>25</w:t>
      </w:r>
      <w:r w:rsidRPr="0020742E">
        <w:rPr>
          <w:snapToGrid w:val="0"/>
          <w:color w:val="000000"/>
        </w:rPr>
        <w:t>.</w:t>
      </w:r>
    </w:p>
    <w:p w14:paraId="3C66880B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47DD960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 xml:space="preserve"> 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</w:p>
    <w:p w14:paraId="2B090760" w14:textId="05BF46B9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Fund Name: </w:t>
      </w:r>
      <w:r w:rsidR="000B15F3">
        <w:rPr>
          <w:snapToGrid w:val="0"/>
          <w:color w:val="000000"/>
        </w:rPr>
        <w:t xml:space="preserve">Capitol </w:t>
      </w:r>
      <w:r w:rsidR="00A813BE">
        <w:rPr>
          <w:snapToGrid w:val="0"/>
          <w:color w:val="000000"/>
        </w:rPr>
        <w:t xml:space="preserve">Community </w:t>
      </w:r>
      <w:r w:rsidR="000D4FFB">
        <w:rPr>
          <w:snapToGrid w:val="0"/>
          <w:color w:val="000000"/>
        </w:rPr>
        <w:t>Improvement</w:t>
      </w:r>
      <w:r w:rsidR="00E60AEA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AMOUNT</w:t>
      </w:r>
    </w:p>
    <w:p w14:paraId="146CBD01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A9B7BA6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Major Budget Classification:</w:t>
      </w:r>
    </w:p>
    <w:p w14:paraId="29E35032" w14:textId="35F6F472" w:rsid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Person</w:t>
      </w:r>
      <w:r w:rsidR="00E60AEA">
        <w:rPr>
          <w:snapToGrid w:val="0"/>
          <w:color w:val="000000"/>
        </w:rPr>
        <w:t>al Services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9632A6">
        <w:rPr>
          <w:snapToGrid w:val="0"/>
          <w:color w:val="000000"/>
        </w:rPr>
        <w:t>$______________</w:t>
      </w:r>
    </w:p>
    <w:p w14:paraId="10884D2F" w14:textId="488CFC48" w:rsidR="00A1713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Supplies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</w:t>
      </w:r>
      <w:r w:rsidR="009632A6">
        <w:rPr>
          <w:snapToGrid w:val="0"/>
          <w:color w:val="000000"/>
        </w:rPr>
        <w:t>______________</w:t>
      </w:r>
    </w:p>
    <w:p w14:paraId="5805AE55" w14:textId="7DCE64D1" w:rsidR="00A1713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Other Services &amp; Charges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</w:t>
      </w:r>
      <w:r w:rsidR="00FC4BCE">
        <w:rPr>
          <w:snapToGrid w:val="0"/>
          <w:color w:val="000000"/>
        </w:rPr>
        <w:t xml:space="preserve">    </w:t>
      </w:r>
      <w:r w:rsidR="009632A6">
        <w:rPr>
          <w:snapToGrid w:val="0"/>
          <w:color w:val="000000"/>
        </w:rPr>
        <w:t xml:space="preserve">  1</w:t>
      </w:r>
      <w:r w:rsidR="000D4FFB">
        <w:rPr>
          <w:snapToGrid w:val="0"/>
          <w:color w:val="000000"/>
        </w:rPr>
        <w:t>350</w:t>
      </w:r>
    </w:p>
    <w:p w14:paraId="6CFDDDCD" w14:textId="77777777" w:rsidR="00A35013" w:rsidRPr="0020742E" w:rsidRDefault="00A1713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>T</w:t>
      </w:r>
      <w:r w:rsidR="00A35013" w:rsidRPr="0020742E">
        <w:rPr>
          <w:snapToGrid w:val="0"/>
          <w:color w:val="000000"/>
        </w:rPr>
        <w:t>ownship Assistance</w:t>
      </w:r>
      <w:r w:rsidR="00A35013"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ab/>
        <w:t>$______________</w:t>
      </w:r>
      <w:r w:rsidR="00A35013"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ab/>
      </w:r>
    </w:p>
    <w:p w14:paraId="6232E307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Debt Service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$______________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</w:p>
    <w:p w14:paraId="553C7090" w14:textId="67252EA7" w:rsidR="00A35013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Capital Outlays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="005D79F1">
        <w:rPr>
          <w:snapToGrid w:val="0"/>
          <w:color w:val="000000"/>
        </w:rPr>
        <w:t>$</w:t>
      </w:r>
      <w:r w:rsidR="009632A6">
        <w:rPr>
          <w:snapToGrid w:val="0"/>
          <w:color w:val="000000"/>
        </w:rPr>
        <w:t>______________</w:t>
      </w:r>
    </w:p>
    <w:p w14:paraId="0AB7292B" w14:textId="77777777" w:rsidR="00A1713E" w:rsidRPr="0020742E" w:rsidRDefault="00A1713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FB31CD5" w14:textId="2A55B314" w:rsidR="00A35013" w:rsidRDefault="00A35013" w:rsidP="00A1713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TOTAL for </w:t>
      </w:r>
      <w:r w:rsidR="00C80069">
        <w:rPr>
          <w:snapToGrid w:val="0"/>
          <w:color w:val="000000"/>
        </w:rPr>
        <w:t xml:space="preserve">Local Roads and Streets </w:t>
      </w:r>
      <w:r w:rsidRPr="0020742E">
        <w:rPr>
          <w:snapToGrid w:val="0"/>
          <w:color w:val="000000"/>
        </w:rPr>
        <w:t>Fund:</w:t>
      </w:r>
      <w:r w:rsidR="00A1713E">
        <w:rPr>
          <w:snapToGrid w:val="0"/>
          <w:color w:val="000000"/>
        </w:rPr>
        <w:tab/>
      </w:r>
      <w:r w:rsidR="00A1713E">
        <w:rPr>
          <w:snapToGrid w:val="0"/>
          <w:color w:val="000000"/>
        </w:rPr>
        <w:tab/>
        <w:t>$</w:t>
      </w:r>
      <w:r w:rsidR="00C52FF3">
        <w:rPr>
          <w:snapToGrid w:val="0"/>
          <w:color w:val="000000"/>
        </w:rPr>
        <w:t xml:space="preserve"> </w:t>
      </w:r>
      <w:r w:rsidR="009632A6">
        <w:rPr>
          <w:snapToGrid w:val="0"/>
          <w:color w:val="000000"/>
        </w:rPr>
        <w:t>1</w:t>
      </w:r>
      <w:r w:rsidR="000D4FFB">
        <w:rPr>
          <w:snapToGrid w:val="0"/>
          <w:color w:val="000000"/>
        </w:rPr>
        <w:t>350</w:t>
      </w:r>
    </w:p>
    <w:p w14:paraId="0565D26D" w14:textId="77777777" w:rsidR="00A1713E" w:rsidRPr="0020742E" w:rsidRDefault="00A1713E" w:rsidP="00A1713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E46582C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(Repeat for any other funds.)</w:t>
      </w:r>
    </w:p>
    <w:p w14:paraId="5BB148C7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B41EE5C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Taxpayers appearing at the meeting shall have a right to be heard. The additional appropriations as finally made will </w:t>
      </w:r>
      <w:proofErr w:type="gramStart"/>
      <w:r w:rsidRPr="0020742E">
        <w:rPr>
          <w:snapToGrid w:val="0"/>
          <w:color w:val="000000"/>
        </w:rPr>
        <w:t>be referred</w:t>
      </w:r>
      <w:proofErr w:type="gramEnd"/>
      <w:r w:rsidRPr="0020742E">
        <w:rPr>
          <w:snapToGrid w:val="0"/>
          <w:color w:val="00000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6B6200C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9C3FB4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Dated ____________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____________________________</w:t>
      </w:r>
    </w:p>
    <w:p w14:paraId="5E8C974E" w14:textId="77777777" w:rsidR="00A35013" w:rsidRPr="0020742E" w:rsidRDefault="00A1713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>(Fiscal Officer)</w:t>
      </w:r>
    </w:p>
    <w:p w14:paraId="52957F79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C4833A0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8F165D5" w14:textId="77777777" w:rsidR="00A35013" w:rsidRPr="0020742E" w:rsidRDefault="00A35013" w:rsidP="00E60AEA"/>
    <w:p w14:paraId="2FDC54A7" w14:textId="77777777" w:rsidR="00A35013" w:rsidRPr="0020742E" w:rsidRDefault="00A35013" w:rsidP="00E60AEA"/>
    <w:p w14:paraId="32A84DF4" w14:textId="77777777" w:rsidR="00A35013" w:rsidRPr="0020742E" w:rsidRDefault="00A35013" w:rsidP="00E60AEA">
      <w:pPr>
        <w:pBdr>
          <w:bottom w:val="single" w:sz="4" w:space="1" w:color="auto"/>
        </w:pBdr>
      </w:pPr>
    </w:p>
    <w:p w14:paraId="7DC367D2" w14:textId="77777777" w:rsidR="00A35013" w:rsidRPr="0020742E" w:rsidRDefault="00A35013" w:rsidP="00E60AEA"/>
    <w:p w14:paraId="4C72EFDB" w14:textId="77777777" w:rsidR="00A35013" w:rsidRPr="0020742E" w:rsidRDefault="00A35013" w:rsidP="00E60AEA">
      <w:pPr>
        <w:jc w:val="center"/>
      </w:pPr>
      <w:r w:rsidRPr="0020742E">
        <w:t>Do not publish the following Instructional Note.</w:t>
      </w:r>
    </w:p>
    <w:p w14:paraId="7068751B" w14:textId="77777777" w:rsidR="00A35013" w:rsidRPr="0020742E" w:rsidRDefault="00A35013" w:rsidP="00E60AEA"/>
    <w:p w14:paraId="726170C3" w14:textId="77777777" w:rsidR="008F6A66" w:rsidRPr="0020742E" w:rsidRDefault="00A35013" w:rsidP="00E60AEA">
      <w:pPr>
        <w:pStyle w:val="BodyText"/>
        <w:jc w:val="center"/>
        <w:rPr>
          <w:szCs w:val="24"/>
        </w:rPr>
      </w:pPr>
      <w:r w:rsidRPr="0020742E">
        <w:rPr>
          <w:szCs w:val="24"/>
        </w:rPr>
        <w:t xml:space="preserve">Appropriations to be reduced should be </w:t>
      </w:r>
      <w:proofErr w:type="gramStart"/>
      <w:r w:rsidRPr="0020742E">
        <w:rPr>
          <w:szCs w:val="24"/>
        </w:rPr>
        <w:t>named</w:t>
      </w:r>
      <w:proofErr w:type="gramEnd"/>
      <w:r w:rsidRPr="0020742E">
        <w:rPr>
          <w:szCs w:val="24"/>
        </w:rPr>
        <w:t xml:space="preserve"> in the published notice, set out separately, and not co-mingled with the additional appropriations being requested. The resolution/ordinance adopted by the governing body must separately list each appropriation by fund and classification.</w:t>
      </w:r>
    </w:p>
    <w:sectPr w:rsidR="008F6A66" w:rsidRPr="0020742E" w:rsidSect="00AA3D2C">
      <w:headerReference w:type="default" r:id="rId9"/>
      <w:type w:val="continuous"/>
      <w:pgSz w:w="12240" w:h="15840" w:code="1"/>
      <w:pgMar w:top="99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0EAA2" w14:textId="77777777" w:rsidR="00D74E96" w:rsidRDefault="00D74E96">
      <w:r>
        <w:separator/>
      </w:r>
    </w:p>
  </w:endnote>
  <w:endnote w:type="continuationSeparator" w:id="0">
    <w:p w14:paraId="53661FEC" w14:textId="77777777" w:rsidR="00D74E96" w:rsidRDefault="00D74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F2C74" w14:textId="77777777" w:rsidR="00D74E96" w:rsidRDefault="00D74E96">
      <w:r>
        <w:separator/>
      </w:r>
    </w:p>
  </w:footnote>
  <w:footnote w:type="continuationSeparator" w:id="0">
    <w:p w14:paraId="4610A906" w14:textId="77777777" w:rsidR="00D74E96" w:rsidRDefault="00D74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DFF2" w14:textId="77777777" w:rsidR="00B1047A" w:rsidRDefault="00B1047A">
    <w:pPr>
      <w:pStyle w:val="Header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99F6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578709">
    <w:abstractNumId w:val="0"/>
  </w:num>
  <w:num w:numId="2" w16cid:durableId="361134997">
    <w:abstractNumId w:val="2"/>
  </w:num>
  <w:num w:numId="3" w16cid:durableId="504059204">
    <w:abstractNumId w:val="3"/>
  </w:num>
  <w:num w:numId="4" w16cid:durableId="1948272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8E6"/>
    <w:rsid w:val="00001B50"/>
    <w:rsid w:val="00007F2C"/>
    <w:rsid w:val="0003076F"/>
    <w:rsid w:val="00033A21"/>
    <w:rsid w:val="00035594"/>
    <w:rsid w:val="00037212"/>
    <w:rsid w:val="00040425"/>
    <w:rsid w:val="00042FD4"/>
    <w:rsid w:val="00050ED2"/>
    <w:rsid w:val="00051926"/>
    <w:rsid w:val="00052C87"/>
    <w:rsid w:val="00064760"/>
    <w:rsid w:val="000679FF"/>
    <w:rsid w:val="00067D95"/>
    <w:rsid w:val="000941BF"/>
    <w:rsid w:val="00095120"/>
    <w:rsid w:val="000951B3"/>
    <w:rsid w:val="00097414"/>
    <w:rsid w:val="000A1BE7"/>
    <w:rsid w:val="000A2623"/>
    <w:rsid w:val="000A2AA0"/>
    <w:rsid w:val="000A4A2C"/>
    <w:rsid w:val="000A6D88"/>
    <w:rsid w:val="000B15F3"/>
    <w:rsid w:val="000B4676"/>
    <w:rsid w:val="000B538A"/>
    <w:rsid w:val="000B6493"/>
    <w:rsid w:val="000C4164"/>
    <w:rsid w:val="000C47E7"/>
    <w:rsid w:val="000D4FFB"/>
    <w:rsid w:val="000E58E5"/>
    <w:rsid w:val="000F11E2"/>
    <w:rsid w:val="000F1A4B"/>
    <w:rsid w:val="000F47A4"/>
    <w:rsid w:val="00107EB9"/>
    <w:rsid w:val="00116A05"/>
    <w:rsid w:val="001175A8"/>
    <w:rsid w:val="00117833"/>
    <w:rsid w:val="00122D90"/>
    <w:rsid w:val="001319E3"/>
    <w:rsid w:val="00141486"/>
    <w:rsid w:val="0014358D"/>
    <w:rsid w:val="00145E7F"/>
    <w:rsid w:val="00150537"/>
    <w:rsid w:val="001519BA"/>
    <w:rsid w:val="00154067"/>
    <w:rsid w:val="00154BC3"/>
    <w:rsid w:val="00161482"/>
    <w:rsid w:val="00163CAC"/>
    <w:rsid w:val="00166A81"/>
    <w:rsid w:val="00172AB6"/>
    <w:rsid w:val="00185D19"/>
    <w:rsid w:val="001951ED"/>
    <w:rsid w:val="001971DC"/>
    <w:rsid w:val="001A0969"/>
    <w:rsid w:val="001A220D"/>
    <w:rsid w:val="001A53C5"/>
    <w:rsid w:val="001B457E"/>
    <w:rsid w:val="001C2163"/>
    <w:rsid w:val="001C2C0A"/>
    <w:rsid w:val="001D3F18"/>
    <w:rsid w:val="001E2470"/>
    <w:rsid w:val="001F358E"/>
    <w:rsid w:val="0020742E"/>
    <w:rsid w:val="00213F1C"/>
    <w:rsid w:val="00221B9C"/>
    <w:rsid w:val="00222665"/>
    <w:rsid w:val="002301D8"/>
    <w:rsid w:val="0023775B"/>
    <w:rsid w:val="00252A29"/>
    <w:rsid w:val="00254FFC"/>
    <w:rsid w:val="00265A52"/>
    <w:rsid w:val="0026703F"/>
    <w:rsid w:val="00280CFE"/>
    <w:rsid w:val="00283989"/>
    <w:rsid w:val="00291A12"/>
    <w:rsid w:val="00293FD9"/>
    <w:rsid w:val="00296553"/>
    <w:rsid w:val="002974AD"/>
    <w:rsid w:val="002A1A73"/>
    <w:rsid w:val="002A6E6D"/>
    <w:rsid w:val="002B134B"/>
    <w:rsid w:val="002C1BB5"/>
    <w:rsid w:val="002C3F93"/>
    <w:rsid w:val="002D2139"/>
    <w:rsid w:val="002D2A5C"/>
    <w:rsid w:val="002D7CA2"/>
    <w:rsid w:val="002E3798"/>
    <w:rsid w:val="002F0C92"/>
    <w:rsid w:val="00301E38"/>
    <w:rsid w:val="003049DE"/>
    <w:rsid w:val="00304E84"/>
    <w:rsid w:val="003127AD"/>
    <w:rsid w:val="00312DCE"/>
    <w:rsid w:val="00313A4F"/>
    <w:rsid w:val="00315F9D"/>
    <w:rsid w:val="0032320F"/>
    <w:rsid w:val="0032644B"/>
    <w:rsid w:val="00331A0D"/>
    <w:rsid w:val="003338AF"/>
    <w:rsid w:val="00334E33"/>
    <w:rsid w:val="003374E3"/>
    <w:rsid w:val="00353242"/>
    <w:rsid w:val="003558E6"/>
    <w:rsid w:val="003654D2"/>
    <w:rsid w:val="003679D2"/>
    <w:rsid w:val="003743F3"/>
    <w:rsid w:val="00382F49"/>
    <w:rsid w:val="003831F7"/>
    <w:rsid w:val="003851D0"/>
    <w:rsid w:val="00386D02"/>
    <w:rsid w:val="00392CA3"/>
    <w:rsid w:val="00393366"/>
    <w:rsid w:val="003A231E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3690"/>
    <w:rsid w:val="003E390E"/>
    <w:rsid w:val="003E45FA"/>
    <w:rsid w:val="003F2224"/>
    <w:rsid w:val="003F3316"/>
    <w:rsid w:val="0040073F"/>
    <w:rsid w:val="00401F73"/>
    <w:rsid w:val="004054E9"/>
    <w:rsid w:val="00405587"/>
    <w:rsid w:val="00412E66"/>
    <w:rsid w:val="00416B79"/>
    <w:rsid w:val="0042075E"/>
    <w:rsid w:val="004208D9"/>
    <w:rsid w:val="00425F6D"/>
    <w:rsid w:val="00450F4D"/>
    <w:rsid w:val="00453ACD"/>
    <w:rsid w:val="004543D6"/>
    <w:rsid w:val="00457DA0"/>
    <w:rsid w:val="00460A91"/>
    <w:rsid w:val="00460B85"/>
    <w:rsid w:val="00471B5D"/>
    <w:rsid w:val="00473DC6"/>
    <w:rsid w:val="00475136"/>
    <w:rsid w:val="00482A25"/>
    <w:rsid w:val="00482C8E"/>
    <w:rsid w:val="0049029A"/>
    <w:rsid w:val="004A002C"/>
    <w:rsid w:val="004A3FAA"/>
    <w:rsid w:val="004B00D6"/>
    <w:rsid w:val="004B20EB"/>
    <w:rsid w:val="004B5983"/>
    <w:rsid w:val="004C5BDF"/>
    <w:rsid w:val="004D18D9"/>
    <w:rsid w:val="004D5921"/>
    <w:rsid w:val="004D5FAD"/>
    <w:rsid w:val="004D7253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5E0E"/>
    <w:rsid w:val="005648F0"/>
    <w:rsid w:val="005660AF"/>
    <w:rsid w:val="005663F0"/>
    <w:rsid w:val="005703EC"/>
    <w:rsid w:val="005720BA"/>
    <w:rsid w:val="00574F4B"/>
    <w:rsid w:val="00577188"/>
    <w:rsid w:val="00580401"/>
    <w:rsid w:val="00581E23"/>
    <w:rsid w:val="005936B5"/>
    <w:rsid w:val="00595F1C"/>
    <w:rsid w:val="005A17E4"/>
    <w:rsid w:val="005A4FEB"/>
    <w:rsid w:val="005A79FF"/>
    <w:rsid w:val="005B0EB5"/>
    <w:rsid w:val="005B351C"/>
    <w:rsid w:val="005B5DAC"/>
    <w:rsid w:val="005B7A00"/>
    <w:rsid w:val="005C7167"/>
    <w:rsid w:val="005C785B"/>
    <w:rsid w:val="005D79F1"/>
    <w:rsid w:val="005E25A7"/>
    <w:rsid w:val="005F1CA4"/>
    <w:rsid w:val="005F361E"/>
    <w:rsid w:val="00607EEC"/>
    <w:rsid w:val="00612185"/>
    <w:rsid w:val="00613622"/>
    <w:rsid w:val="0062291D"/>
    <w:rsid w:val="0062374D"/>
    <w:rsid w:val="00626306"/>
    <w:rsid w:val="00630934"/>
    <w:rsid w:val="006345B9"/>
    <w:rsid w:val="00637022"/>
    <w:rsid w:val="006405AD"/>
    <w:rsid w:val="0064091A"/>
    <w:rsid w:val="00640F43"/>
    <w:rsid w:val="00650A0E"/>
    <w:rsid w:val="006515BC"/>
    <w:rsid w:val="00653A49"/>
    <w:rsid w:val="00654F97"/>
    <w:rsid w:val="0065569E"/>
    <w:rsid w:val="00662C2B"/>
    <w:rsid w:val="0066514E"/>
    <w:rsid w:val="00672A2F"/>
    <w:rsid w:val="006939E0"/>
    <w:rsid w:val="006A4D23"/>
    <w:rsid w:val="006A69A9"/>
    <w:rsid w:val="006B27E1"/>
    <w:rsid w:val="006B6C59"/>
    <w:rsid w:val="006C08DD"/>
    <w:rsid w:val="006C5CE8"/>
    <w:rsid w:val="006D097D"/>
    <w:rsid w:val="006D10C9"/>
    <w:rsid w:val="006D4B10"/>
    <w:rsid w:val="006D7483"/>
    <w:rsid w:val="006F111F"/>
    <w:rsid w:val="006F190F"/>
    <w:rsid w:val="006F4425"/>
    <w:rsid w:val="006F7E2F"/>
    <w:rsid w:val="007001BE"/>
    <w:rsid w:val="0070323D"/>
    <w:rsid w:val="00711069"/>
    <w:rsid w:val="00711179"/>
    <w:rsid w:val="0071792E"/>
    <w:rsid w:val="0072139A"/>
    <w:rsid w:val="00727C5D"/>
    <w:rsid w:val="0073614F"/>
    <w:rsid w:val="00741D12"/>
    <w:rsid w:val="00745BAA"/>
    <w:rsid w:val="00752A27"/>
    <w:rsid w:val="00762966"/>
    <w:rsid w:val="00763B47"/>
    <w:rsid w:val="00765BD2"/>
    <w:rsid w:val="00767BC1"/>
    <w:rsid w:val="00767D6B"/>
    <w:rsid w:val="00773AC2"/>
    <w:rsid w:val="007769D8"/>
    <w:rsid w:val="00781C2A"/>
    <w:rsid w:val="00782E21"/>
    <w:rsid w:val="00787D1A"/>
    <w:rsid w:val="00787EFF"/>
    <w:rsid w:val="007916F2"/>
    <w:rsid w:val="007A746B"/>
    <w:rsid w:val="007B115A"/>
    <w:rsid w:val="007B497D"/>
    <w:rsid w:val="007C62F8"/>
    <w:rsid w:val="007C68F2"/>
    <w:rsid w:val="007C7495"/>
    <w:rsid w:val="007D1788"/>
    <w:rsid w:val="007D2E60"/>
    <w:rsid w:val="007E3F87"/>
    <w:rsid w:val="007E5766"/>
    <w:rsid w:val="007E5C2D"/>
    <w:rsid w:val="007F1368"/>
    <w:rsid w:val="007F2FEB"/>
    <w:rsid w:val="00803B2C"/>
    <w:rsid w:val="00813AF7"/>
    <w:rsid w:val="00820239"/>
    <w:rsid w:val="008228E4"/>
    <w:rsid w:val="00823D60"/>
    <w:rsid w:val="008369BA"/>
    <w:rsid w:val="0083731D"/>
    <w:rsid w:val="00840764"/>
    <w:rsid w:val="0084199E"/>
    <w:rsid w:val="0085283B"/>
    <w:rsid w:val="008606DA"/>
    <w:rsid w:val="00866859"/>
    <w:rsid w:val="00866F96"/>
    <w:rsid w:val="00877489"/>
    <w:rsid w:val="00881062"/>
    <w:rsid w:val="00892B0D"/>
    <w:rsid w:val="008A3AFB"/>
    <w:rsid w:val="008A7F95"/>
    <w:rsid w:val="008C04B4"/>
    <w:rsid w:val="008C04DB"/>
    <w:rsid w:val="008C1100"/>
    <w:rsid w:val="008C2CA8"/>
    <w:rsid w:val="008C34D9"/>
    <w:rsid w:val="008C579B"/>
    <w:rsid w:val="008D0C74"/>
    <w:rsid w:val="008E5ABB"/>
    <w:rsid w:val="008E623D"/>
    <w:rsid w:val="008E7038"/>
    <w:rsid w:val="008F23BF"/>
    <w:rsid w:val="008F6A66"/>
    <w:rsid w:val="009031FE"/>
    <w:rsid w:val="00903662"/>
    <w:rsid w:val="009050A3"/>
    <w:rsid w:val="009058F7"/>
    <w:rsid w:val="009100DB"/>
    <w:rsid w:val="009135FB"/>
    <w:rsid w:val="00915C07"/>
    <w:rsid w:val="00917546"/>
    <w:rsid w:val="009261C0"/>
    <w:rsid w:val="00927D92"/>
    <w:rsid w:val="00930D86"/>
    <w:rsid w:val="00936153"/>
    <w:rsid w:val="00936EB0"/>
    <w:rsid w:val="00943241"/>
    <w:rsid w:val="009479C4"/>
    <w:rsid w:val="00950F45"/>
    <w:rsid w:val="00951CC2"/>
    <w:rsid w:val="0095273D"/>
    <w:rsid w:val="0095453A"/>
    <w:rsid w:val="00957325"/>
    <w:rsid w:val="009600F1"/>
    <w:rsid w:val="00962219"/>
    <w:rsid w:val="009632A6"/>
    <w:rsid w:val="009640FA"/>
    <w:rsid w:val="009654F0"/>
    <w:rsid w:val="0097178B"/>
    <w:rsid w:val="00976DB8"/>
    <w:rsid w:val="009771AE"/>
    <w:rsid w:val="009817A8"/>
    <w:rsid w:val="00984B9D"/>
    <w:rsid w:val="00985F76"/>
    <w:rsid w:val="00987C1A"/>
    <w:rsid w:val="00994097"/>
    <w:rsid w:val="00994DAB"/>
    <w:rsid w:val="009A0477"/>
    <w:rsid w:val="009A3E7E"/>
    <w:rsid w:val="009A535D"/>
    <w:rsid w:val="009B517B"/>
    <w:rsid w:val="009C2D27"/>
    <w:rsid w:val="009D0929"/>
    <w:rsid w:val="009D1A99"/>
    <w:rsid w:val="009D5682"/>
    <w:rsid w:val="009D6188"/>
    <w:rsid w:val="009D692A"/>
    <w:rsid w:val="009D71BD"/>
    <w:rsid w:val="009E79D8"/>
    <w:rsid w:val="009E7C82"/>
    <w:rsid w:val="009F162B"/>
    <w:rsid w:val="009F2F74"/>
    <w:rsid w:val="009F3B44"/>
    <w:rsid w:val="009F4419"/>
    <w:rsid w:val="009F719B"/>
    <w:rsid w:val="00A05608"/>
    <w:rsid w:val="00A05AE0"/>
    <w:rsid w:val="00A1190C"/>
    <w:rsid w:val="00A14547"/>
    <w:rsid w:val="00A1713E"/>
    <w:rsid w:val="00A209D8"/>
    <w:rsid w:val="00A24CB1"/>
    <w:rsid w:val="00A34A49"/>
    <w:rsid w:val="00A35013"/>
    <w:rsid w:val="00A42877"/>
    <w:rsid w:val="00A539AA"/>
    <w:rsid w:val="00A553BE"/>
    <w:rsid w:val="00A576BF"/>
    <w:rsid w:val="00A66978"/>
    <w:rsid w:val="00A813BE"/>
    <w:rsid w:val="00A84198"/>
    <w:rsid w:val="00A85900"/>
    <w:rsid w:val="00A8737D"/>
    <w:rsid w:val="00A93E2C"/>
    <w:rsid w:val="00A941C3"/>
    <w:rsid w:val="00A95CD7"/>
    <w:rsid w:val="00AA3D2C"/>
    <w:rsid w:val="00AA6337"/>
    <w:rsid w:val="00AB3C10"/>
    <w:rsid w:val="00AB5368"/>
    <w:rsid w:val="00AB6445"/>
    <w:rsid w:val="00AD1E14"/>
    <w:rsid w:val="00AD2CEA"/>
    <w:rsid w:val="00AD4DA6"/>
    <w:rsid w:val="00AE1011"/>
    <w:rsid w:val="00AE5649"/>
    <w:rsid w:val="00AE567A"/>
    <w:rsid w:val="00AE7098"/>
    <w:rsid w:val="00AE7BF0"/>
    <w:rsid w:val="00AF0392"/>
    <w:rsid w:val="00AF2A65"/>
    <w:rsid w:val="00AF3D88"/>
    <w:rsid w:val="00B068CF"/>
    <w:rsid w:val="00B1047A"/>
    <w:rsid w:val="00B14F3A"/>
    <w:rsid w:val="00B14F61"/>
    <w:rsid w:val="00B24F2C"/>
    <w:rsid w:val="00B2509A"/>
    <w:rsid w:val="00B330FD"/>
    <w:rsid w:val="00B34E9D"/>
    <w:rsid w:val="00B35E04"/>
    <w:rsid w:val="00B3648F"/>
    <w:rsid w:val="00B41345"/>
    <w:rsid w:val="00B43D72"/>
    <w:rsid w:val="00B44311"/>
    <w:rsid w:val="00B50318"/>
    <w:rsid w:val="00B5585A"/>
    <w:rsid w:val="00B5608C"/>
    <w:rsid w:val="00B56BF0"/>
    <w:rsid w:val="00B61176"/>
    <w:rsid w:val="00B6660C"/>
    <w:rsid w:val="00B67361"/>
    <w:rsid w:val="00B67418"/>
    <w:rsid w:val="00B67A75"/>
    <w:rsid w:val="00B810BB"/>
    <w:rsid w:val="00B9384A"/>
    <w:rsid w:val="00B941F2"/>
    <w:rsid w:val="00B962B9"/>
    <w:rsid w:val="00B963DE"/>
    <w:rsid w:val="00BA0680"/>
    <w:rsid w:val="00BA249B"/>
    <w:rsid w:val="00BB5BC5"/>
    <w:rsid w:val="00BC0F9E"/>
    <w:rsid w:val="00BC63FB"/>
    <w:rsid w:val="00BC6AE2"/>
    <w:rsid w:val="00BD01AB"/>
    <w:rsid w:val="00BE000C"/>
    <w:rsid w:val="00BE284F"/>
    <w:rsid w:val="00BE3107"/>
    <w:rsid w:val="00BE3C1F"/>
    <w:rsid w:val="00BF036E"/>
    <w:rsid w:val="00BF4E4D"/>
    <w:rsid w:val="00C070A2"/>
    <w:rsid w:val="00C22B45"/>
    <w:rsid w:val="00C27561"/>
    <w:rsid w:val="00C420CA"/>
    <w:rsid w:val="00C458A0"/>
    <w:rsid w:val="00C5075C"/>
    <w:rsid w:val="00C50E99"/>
    <w:rsid w:val="00C52FF3"/>
    <w:rsid w:val="00C5544D"/>
    <w:rsid w:val="00C57C59"/>
    <w:rsid w:val="00C60F6F"/>
    <w:rsid w:val="00C62E74"/>
    <w:rsid w:val="00C652B5"/>
    <w:rsid w:val="00C73E41"/>
    <w:rsid w:val="00C80069"/>
    <w:rsid w:val="00C817DA"/>
    <w:rsid w:val="00C83850"/>
    <w:rsid w:val="00C90123"/>
    <w:rsid w:val="00C91B47"/>
    <w:rsid w:val="00C95C98"/>
    <w:rsid w:val="00C97C71"/>
    <w:rsid w:val="00CA5F61"/>
    <w:rsid w:val="00CB1B89"/>
    <w:rsid w:val="00CB5C00"/>
    <w:rsid w:val="00CC1D1D"/>
    <w:rsid w:val="00CC49B4"/>
    <w:rsid w:val="00CD5512"/>
    <w:rsid w:val="00CD6039"/>
    <w:rsid w:val="00CE2CA2"/>
    <w:rsid w:val="00CE3D07"/>
    <w:rsid w:val="00CE78DA"/>
    <w:rsid w:val="00CF154C"/>
    <w:rsid w:val="00CF1689"/>
    <w:rsid w:val="00CF2D8C"/>
    <w:rsid w:val="00CF4899"/>
    <w:rsid w:val="00D01B0D"/>
    <w:rsid w:val="00D15F89"/>
    <w:rsid w:val="00D16EEA"/>
    <w:rsid w:val="00D17E8B"/>
    <w:rsid w:val="00D235D3"/>
    <w:rsid w:val="00D25E51"/>
    <w:rsid w:val="00D25F1A"/>
    <w:rsid w:val="00D32261"/>
    <w:rsid w:val="00D331B8"/>
    <w:rsid w:val="00D362A2"/>
    <w:rsid w:val="00D37C13"/>
    <w:rsid w:val="00D60F33"/>
    <w:rsid w:val="00D70C99"/>
    <w:rsid w:val="00D72641"/>
    <w:rsid w:val="00D74E96"/>
    <w:rsid w:val="00D76C16"/>
    <w:rsid w:val="00D82D0F"/>
    <w:rsid w:val="00D87D47"/>
    <w:rsid w:val="00D91BE3"/>
    <w:rsid w:val="00D94FAB"/>
    <w:rsid w:val="00DB2219"/>
    <w:rsid w:val="00DB7205"/>
    <w:rsid w:val="00DC384D"/>
    <w:rsid w:val="00DD5FB0"/>
    <w:rsid w:val="00DD696B"/>
    <w:rsid w:val="00DD7AE8"/>
    <w:rsid w:val="00DE2928"/>
    <w:rsid w:val="00DE521A"/>
    <w:rsid w:val="00DE6C25"/>
    <w:rsid w:val="00DE6F05"/>
    <w:rsid w:val="00DF1478"/>
    <w:rsid w:val="00DF2069"/>
    <w:rsid w:val="00DF4B8C"/>
    <w:rsid w:val="00DF573F"/>
    <w:rsid w:val="00DF608B"/>
    <w:rsid w:val="00DF67B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F12"/>
    <w:rsid w:val="00E30DEC"/>
    <w:rsid w:val="00E315D7"/>
    <w:rsid w:val="00E41978"/>
    <w:rsid w:val="00E47CEE"/>
    <w:rsid w:val="00E54E69"/>
    <w:rsid w:val="00E606C5"/>
    <w:rsid w:val="00E60AEA"/>
    <w:rsid w:val="00E61CDE"/>
    <w:rsid w:val="00E64163"/>
    <w:rsid w:val="00E64CE2"/>
    <w:rsid w:val="00E83A1A"/>
    <w:rsid w:val="00E86718"/>
    <w:rsid w:val="00E93B40"/>
    <w:rsid w:val="00E943B5"/>
    <w:rsid w:val="00EA7BC6"/>
    <w:rsid w:val="00EC1062"/>
    <w:rsid w:val="00EC69E2"/>
    <w:rsid w:val="00EC7CAA"/>
    <w:rsid w:val="00ED7ED8"/>
    <w:rsid w:val="00EE63D5"/>
    <w:rsid w:val="00EF1744"/>
    <w:rsid w:val="00EF29A3"/>
    <w:rsid w:val="00EF5892"/>
    <w:rsid w:val="00F0413D"/>
    <w:rsid w:val="00F05923"/>
    <w:rsid w:val="00F070FA"/>
    <w:rsid w:val="00F07D15"/>
    <w:rsid w:val="00F130E2"/>
    <w:rsid w:val="00F146AD"/>
    <w:rsid w:val="00F1683A"/>
    <w:rsid w:val="00F16F1E"/>
    <w:rsid w:val="00F310F6"/>
    <w:rsid w:val="00F40C96"/>
    <w:rsid w:val="00F414B5"/>
    <w:rsid w:val="00F4176B"/>
    <w:rsid w:val="00F553A0"/>
    <w:rsid w:val="00F61CFF"/>
    <w:rsid w:val="00F620AD"/>
    <w:rsid w:val="00F64A2E"/>
    <w:rsid w:val="00F67E11"/>
    <w:rsid w:val="00F73717"/>
    <w:rsid w:val="00F7473D"/>
    <w:rsid w:val="00F75F9A"/>
    <w:rsid w:val="00F819DD"/>
    <w:rsid w:val="00F91BBF"/>
    <w:rsid w:val="00F9316A"/>
    <w:rsid w:val="00F93919"/>
    <w:rsid w:val="00F966C2"/>
    <w:rsid w:val="00FA15C1"/>
    <w:rsid w:val="00FA2824"/>
    <w:rsid w:val="00FA40E4"/>
    <w:rsid w:val="00FA737D"/>
    <w:rsid w:val="00FB0093"/>
    <w:rsid w:val="00FB148B"/>
    <w:rsid w:val="00FB36DA"/>
    <w:rsid w:val="00FB6BDE"/>
    <w:rsid w:val="00FC0C5B"/>
    <w:rsid w:val="00FC4BCE"/>
    <w:rsid w:val="00FC6C9F"/>
    <w:rsid w:val="00FC7016"/>
    <w:rsid w:val="00FD3EBC"/>
    <w:rsid w:val="00FE2ED0"/>
    <w:rsid w:val="00FF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3B0160"/>
  <w15:docId w15:val="{EC75EB16-8235-40C0-A6EC-8F1934C3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muel\Desktop\DLGF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3BDB6-2B9E-474A-B615-13408F89E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DLGF Letterhead</Template>
  <TotalTime>1370</TotalTime>
  <Pages>1</Pages>
  <Words>812</Words>
  <Characters>6418</Characters>
  <Application>Microsoft Office Word</Application>
  <DocSecurity>0</DocSecurity>
  <Lines>200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 and Transfer Procedures</vt:lpstr>
    </vt:vector>
  </TitlesOfParts>
  <Company>IN State Board of Tax Commissioners</Company>
  <LinksUpToDate>false</LinksUpToDate>
  <CharactersWithSpaces>7091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 and Transfer Procedures</dc:title>
  <dc:creator>djones</dc:creator>
  <cp:keywords>Additional Appropriation, additionals, transfer, city, town, county, township</cp:keywords>
  <cp:lastModifiedBy>Terry Craig</cp:lastModifiedBy>
  <cp:revision>3</cp:revision>
  <cp:lastPrinted>2026-08-25T23:39:00Z</cp:lastPrinted>
  <dcterms:created xsi:type="dcterms:W3CDTF">2026-08-25T23:26:00Z</dcterms:created>
  <dcterms:modified xsi:type="dcterms:W3CDTF">2026-08-26T22:27:00Z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d76ae97b23a8f1ee0a9f9a1bb4d9809c49ae385d2990e04a884f5da7f17cb2d3</vt:lpwstr>
  </property>
</Properties>
</file>