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D1FEC" w14:textId="67D5C3D4" w:rsidR="00A35013" w:rsidRPr="0020742E" w:rsidRDefault="00A35013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0A5E864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675196E6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A122880" w14:textId="4AF0EC9C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Notice is hereby given to the taxpayers of</w:t>
      </w:r>
      <w:r w:rsidR="00326789">
        <w:rPr>
          <w:snapToGrid w:val="0"/>
          <w:color w:val="000000"/>
        </w:rPr>
        <w:t xml:space="preserve"> Harmony Township</w:t>
      </w:r>
      <w:r w:rsidRPr="0020742E">
        <w:rPr>
          <w:snapToGrid w:val="0"/>
          <w:color w:val="000000"/>
        </w:rPr>
        <w:t xml:space="preserve">, </w:t>
      </w:r>
      <w:r w:rsidR="00326789">
        <w:rPr>
          <w:snapToGrid w:val="0"/>
          <w:color w:val="000000"/>
        </w:rPr>
        <w:t xml:space="preserve">Posey </w:t>
      </w:r>
      <w:r w:rsidRPr="0020742E">
        <w:rPr>
          <w:snapToGrid w:val="0"/>
          <w:color w:val="000000"/>
        </w:rPr>
        <w:t>County,</w:t>
      </w:r>
      <w:r w:rsidR="00326789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Indiana, that the proper legal officers will consider the following additional appropriations in excess of the budget for the current year at their regular meeting place at </w:t>
      </w:r>
      <w:r w:rsidR="00326789">
        <w:rPr>
          <w:snapToGrid w:val="0"/>
          <w:color w:val="000000"/>
        </w:rPr>
        <w:t>Holy Angels Community Center, 423 Steammill Street, New Harmony, IN</w:t>
      </w:r>
      <w:r w:rsidRPr="0020742E">
        <w:rPr>
          <w:snapToGrid w:val="0"/>
          <w:color w:val="000000"/>
        </w:rPr>
        <w:t xml:space="preserve">, at </w:t>
      </w:r>
      <w:r w:rsidR="00326789">
        <w:rPr>
          <w:snapToGrid w:val="0"/>
          <w:color w:val="000000"/>
        </w:rPr>
        <w:t xml:space="preserve">5:00 </w:t>
      </w:r>
      <w:r w:rsidRPr="0020742E">
        <w:rPr>
          <w:snapToGrid w:val="0"/>
          <w:color w:val="000000"/>
        </w:rPr>
        <w:t xml:space="preserve">o’clock </w:t>
      </w:r>
      <w:r w:rsidR="00326789">
        <w:rPr>
          <w:snapToGrid w:val="0"/>
          <w:color w:val="000000"/>
        </w:rPr>
        <w:t>p</w:t>
      </w:r>
      <w:r w:rsidRPr="0020742E">
        <w:rPr>
          <w:snapToGrid w:val="0"/>
          <w:color w:val="000000"/>
        </w:rPr>
        <w:t xml:space="preserve">.m., on the </w:t>
      </w:r>
      <w:r w:rsidR="002222AD">
        <w:rPr>
          <w:snapToGrid w:val="0"/>
          <w:color w:val="000000"/>
        </w:rPr>
        <w:t>10th</w:t>
      </w:r>
      <w:r w:rsidR="00326789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day of </w:t>
      </w:r>
      <w:r w:rsidR="002222AD">
        <w:rPr>
          <w:snapToGrid w:val="0"/>
          <w:color w:val="000000"/>
        </w:rPr>
        <w:t>August</w:t>
      </w:r>
      <w:r w:rsidRPr="0020742E">
        <w:rPr>
          <w:snapToGrid w:val="0"/>
          <w:color w:val="000000"/>
        </w:rPr>
        <w:t xml:space="preserve"> 20</w:t>
      </w:r>
      <w:r w:rsidR="00326789">
        <w:rPr>
          <w:snapToGrid w:val="0"/>
          <w:color w:val="000000"/>
        </w:rPr>
        <w:t>2</w:t>
      </w:r>
      <w:r w:rsidR="002222AD">
        <w:rPr>
          <w:snapToGrid w:val="0"/>
          <w:color w:val="000000"/>
        </w:rPr>
        <w:t>6</w:t>
      </w:r>
      <w:r w:rsidRPr="0020742E">
        <w:rPr>
          <w:snapToGrid w:val="0"/>
          <w:color w:val="000000"/>
        </w:rPr>
        <w:t>.</w:t>
      </w:r>
    </w:p>
    <w:p w14:paraId="45A888B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6D90F877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 xml:space="preserve"> 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</w:p>
    <w:p w14:paraId="6D98EB55" w14:textId="6F801374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Fund Name: </w:t>
      </w:r>
      <w:r w:rsidR="00326789">
        <w:rPr>
          <w:snapToGrid w:val="0"/>
          <w:color w:val="000000"/>
        </w:rPr>
        <w:t>Firefighting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326789">
        <w:rPr>
          <w:snapToGrid w:val="0"/>
          <w:color w:val="000000"/>
        </w:rPr>
        <w:t xml:space="preserve">           </w:t>
      </w:r>
      <w:r w:rsidRPr="0020742E">
        <w:rPr>
          <w:snapToGrid w:val="0"/>
          <w:color w:val="000000"/>
        </w:rPr>
        <w:t>AMOUNT</w:t>
      </w:r>
    </w:p>
    <w:p w14:paraId="1E8910B2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523709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Major Budget Classification:</w:t>
      </w:r>
    </w:p>
    <w:p w14:paraId="6C161ADA" w14:textId="77777777" w:rsidR="00E60AEA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Person</w:t>
      </w:r>
      <w:r w:rsidR="00E60AEA">
        <w:rPr>
          <w:snapToGrid w:val="0"/>
          <w:color w:val="000000"/>
        </w:rPr>
        <w:t>al Services</w:t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</w:r>
      <w:r w:rsidR="00E60AEA">
        <w:rPr>
          <w:snapToGrid w:val="0"/>
          <w:color w:val="000000"/>
        </w:rPr>
        <w:tab/>
        <w:t>$______________</w:t>
      </w:r>
    </w:p>
    <w:p w14:paraId="2710FB15" w14:textId="6EA578B1" w:rsidR="00A1713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Supplies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</w:t>
      </w:r>
      <w:r w:rsidR="00005F70">
        <w:rPr>
          <w:snapToGrid w:val="0"/>
          <w:color w:val="000000"/>
        </w:rPr>
        <w:t xml:space="preserve"> </w:t>
      </w:r>
      <w:r w:rsidR="00FE0D0B">
        <w:rPr>
          <w:snapToGrid w:val="0"/>
          <w:color w:val="000000"/>
        </w:rPr>
        <w:t>12</w:t>
      </w:r>
      <w:r w:rsidR="00005F70">
        <w:rPr>
          <w:snapToGrid w:val="0"/>
          <w:color w:val="000000"/>
        </w:rPr>
        <w:t>,000</w:t>
      </w:r>
    </w:p>
    <w:p w14:paraId="517D1F08" w14:textId="77777777" w:rsidR="00A1713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Other Services &amp; Charges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</w:p>
    <w:p w14:paraId="481C5DE8" w14:textId="77777777" w:rsidR="00A35013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>T</w:t>
      </w:r>
      <w:r w:rsidR="00A35013" w:rsidRPr="0020742E">
        <w:rPr>
          <w:snapToGrid w:val="0"/>
          <w:color w:val="000000"/>
        </w:rPr>
        <w:t>ownship Assistance</w:t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  <w:t>$______________</w:t>
      </w:r>
      <w:r w:rsidR="00A35013" w:rsidRPr="0020742E">
        <w:rPr>
          <w:snapToGrid w:val="0"/>
          <w:color w:val="000000"/>
        </w:rPr>
        <w:tab/>
      </w:r>
      <w:r w:rsidR="00A35013" w:rsidRPr="0020742E">
        <w:rPr>
          <w:snapToGrid w:val="0"/>
          <w:color w:val="000000"/>
        </w:rPr>
        <w:tab/>
      </w:r>
    </w:p>
    <w:p w14:paraId="034B6B9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Debt Service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</w:p>
    <w:p w14:paraId="7F6C5A2C" w14:textId="77777777" w:rsidR="00A35013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Capital Outlays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  <w:t>$______________</w:t>
      </w:r>
    </w:p>
    <w:p w14:paraId="7ACC38A7" w14:textId="77777777" w:rsidR="00A1713E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7A65A61" w14:textId="5DC952A4" w:rsidR="00A35013" w:rsidRDefault="00A35013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TOTAL for </w:t>
      </w:r>
      <w:r w:rsidR="00326789">
        <w:rPr>
          <w:snapToGrid w:val="0"/>
          <w:color w:val="000000"/>
        </w:rPr>
        <w:t>Firefighting</w:t>
      </w:r>
      <w:r w:rsidR="002222AD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>Fund:</w:t>
      </w:r>
      <w:r w:rsidR="00A1713E">
        <w:rPr>
          <w:snapToGrid w:val="0"/>
          <w:color w:val="000000"/>
        </w:rPr>
        <w:tab/>
      </w:r>
      <w:r w:rsidR="00A1713E">
        <w:rPr>
          <w:snapToGrid w:val="0"/>
          <w:color w:val="000000"/>
        </w:rPr>
        <w:tab/>
        <w:t>$</w:t>
      </w:r>
      <w:r w:rsidR="00326789">
        <w:rPr>
          <w:snapToGrid w:val="0"/>
          <w:color w:val="000000"/>
        </w:rPr>
        <w:t xml:space="preserve"> </w:t>
      </w:r>
      <w:r w:rsidR="00FE0D0B">
        <w:rPr>
          <w:snapToGrid w:val="0"/>
          <w:color w:val="000000"/>
        </w:rPr>
        <w:t>12</w:t>
      </w:r>
      <w:r w:rsidR="00326789">
        <w:rPr>
          <w:snapToGrid w:val="0"/>
          <w:color w:val="000000"/>
        </w:rPr>
        <w:t>,000</w:t>
      </w:r>
    </w:p>
    <w:p w14:paraId="13E5EA85" w14:textId="77777777" w:rsidR="00A1713E" w:rsidRPr="0020742E" w:rsidRDefault="00A1713E" w:rsidP="00A1713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4BBEBA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84D51E4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Taxpayers appearing at the meeting shall have a right to be heard. The additional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494B964F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3D21F8D" w14:textId="1150B025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Dated </w:t>
      </w:r>
      <w:r w:rsidR="00005F70">
        <w:rPr>
          <w:snapToGrid w:val="0"/>
          <w:color w:val="000000"/>
        </w:rPr>
        <w:t xml:space="preserve">July </w:t>
      </w:r>
      <w:r w:rsidR="002222AD">
        <w:rPr>
          <w:snapToGrid w:val="0"/>
          <w:color w:val="000000"/>
        </w:rPr>
        <w:t>27</w:t>
      </w:r>
      <w:r w:rsidR="00005F70">
        <w:rPr>
          <w:snapToGrid w:val="0"/>
          <w:color w:val="000000"/>
        </w:rPr>
        <w:t>, 202</w:t>
      </w:r>
      <w:r w:rsidR="002222AD">
        <w:rPr>
          <w:snapToGrid w:val="0"/>
          <w:color w:val="000000"/>
        </w:rPr>
        <w:t>6</w:t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ab/>
      </w:r>
      <w:r w:rsidR="00005F70">
        <w:rPr>
          <w:snapToGrid w:val="0"/>
          <w:color w:val="000000"/>
        </w:rPr>
        <w:t xml:space="preserve">                     Jim Scarafia</w:t>
      </w:r>
    </w:p>
    <w:p w14:paraId="5F114FAB" w14:textId="61735481" w:rsidR="00A35013" w:rsidRPr="0020742E" w:rsidRDefault="00A1713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005F70">
        <w:rPr>
          <w:snapToGrid w:val="0"/>
          <w:color w:val="000000"/>
        </w:rPr>
        <w:t>Harmony Township Trustee</w:t>
      </w:r>
    </w:p>
    <w:p w14:paraId="362A3F3E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DC90B7D" w14:textId="77777777" w:rsidR="00A35013" w:rsidRPr="0020742E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4CA6557" w14:textId="77777777" w:rsidR="00A35013" w:rsidRPr="0020742E" w:rsidRDefault="00A35013" w:rsidP="00E60AEA"/>
    <w:p w14:paraId="139EBDE2" w14:textId="77777777" w:rsidR="00A35013" w:rsidRPr="0020742E" w:rsidRDefault="00A35013" w:rsidP="00E60AEA"/>
    <w:p w14:paraId="4BE74391" w14:textId="77777777" w:rsidR="00A35013" w:rsidRPr="0020742E" w:rsidRDefault="00A35013" w:rsidP="00E60AEA">
      <w:pPr>
        <w:pBdr>
          <w:bottom w:val="single" w:sz="4" w:space="1" w:color="auto"/>
        </w:pBdr>
      </w:pPr>
    </w:p>
    <w:p w14:paraId="021801EC" w14:textId="77777777" w:rsidR="00A35013" w:rsidRPr="0020742E" w:rsidRDefault="00A35013" w:rsidP="00E60AEA"/>
    <w:sectPr w:rsidR="00A35013" w:rsidRPr="0020742E" w:rsidSect="00AA3D2C">
      <w:headerReference w:type="default" r:id="rId8"/>
      <w:type w:val="continuous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84D7" w14:textId="77777777" w:rsidR="00DC12DE" w:rsidRDefault="00DC12DE">
      <w:r>
        <w:separator/>
      </w:r>
    </w:p>
  </w:endnote>
  <w:endnote w:type="continuationSeparator" w:id="0">
    <w:p w14:paraId="166F7471" w14:textId="77777777" w:rsidR="00DC12DE" w:rsidRDefault="00DC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08D44" w14:textId="77777777" w:rsidR="00DC12DE" w:rsidRDefault="00DC12DE">
      <w:r>
        <w:separator/>
      </w:r>
    </w:p>
  </w:footnote>
  <w:footnote w:type="continuationSeparator" w:id="0">
    <w:p w14:paraId="31E1E64B" w14:textId="77777777" w:rsidR="00DC12DE" w:rsidRDefault="00DC1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BCD8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864582">
    <w:abstractNumId w:val="0"/>
  </w:num>
  <w:num w:numId="2" w16cid:durableId="1384252730">
    <w:abstractNumId w:val="2"/>
  </w:num>
  <w:num w:numId="3" w16cid:durableId="1134955053">
    <w:abstractNumId w:val="3"/>
  </w:num>
  <w:num w:numId="4" w16cid:durableId="59035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8E6"/>
    <w:rsid w:val="00001B50"/>
    <w:rsid w:val="00005F70"/>
    <w:rsid w:val="00007F2C"/>
    <w:rsid w:val="0003076F"/>
    <w:rsid w:val="00033A21"/>
    <w:rsid w:val="000342F9"/>
    <w:rsid w:val="00035594"/>
    <w:rsid w:val="00037212"/>
    <w:rsid w:val="00040425"/>
    <w:rsid w:val="00042FD4"/>
    <w:rsid w:val="00050ED2"/>
    <w:rsid w:val="00051926"/>
    <w:rsid w:val="00054BE2"/>
    <w:rsid w:val="00064760"/>
    <w:rsid w:val="000679FF"/>
    <w:rsid w:val="00067D95"/>
    <w:rsid w:val="00095120"/>
    <w:rsid w:val="000951B3"/>
    <w:rsid w:val="00097414"/>
    <w:rsid w:val="000A1BE7"/>
    <w:rsid w:val="000A2623"/>
    <w:rsid w:val="000A2AA0"/>
    <w:rsid w:val="000A4A2C"/>
    <w:rsid w:val="000A6D88"/>
    <w:rsid w:val="000B4676"/>
    <w:rsid w:val="000B538A"/>
    <w:rsid w:val="000B6493"/>
    <w:rsid w:val="000C4164"/>
    <w:rsid w:val="000C47E7"/>
    <w:rsid w:val="000E58E5"/>
    <w:rsid w:val="000F11E2"/>
    <w:rsid w:val="000F1A4B"/>
    <w:rsid w:val="000F47A4"/>
    <w:rsid w:val="00107EB9"/>
    <w:rsid w:val="00116A05"/>
    <w:rsid w:val="001175A8"/>
    <w:rsid w:val="00122D90"/>
    <w:rsid w:val="001319E3"/>
    <w:rsid w:val="00134F9A"/>
    <w:rsid w:val="00141486"/>
    <w:rsid w:val="0014358D"/>
    <w:rsid w:val="00150537"/>
    <w:rsid w:val="001519BA"/>
    <w:rsid w:val="00154067"/>
    <w:rsid w:val="00154BC3"/>
    <w:rsid w:val="00161482"/>
    <w:rsid w:val="00163CAC"/>
    <w:rsid w:val="00166A81"/>
    <w:rsid w:val="00172AB6"/>
    <w:rsid w:val="00185D19"/>
    <w:rsid w:val="001951ED"/>
    <w:rsid w:val="001A0969"/>
    <w:rsid w:val="001A220D"/>
    <w:rsid w:val="001A53C5"/>
    <w:rsid w:val="001B457E"/>
    <w:rsid w:val="001C2C0A"/>
    <w:rsid w:val="001E2470"/>
    <w:rsid w:val="001F358E"/>
    <w:rsid w:val="0020742E"/>
    <w:rsid w:val="00213F1C"/>
    <w:rsid w:val="00221B9C"/>
    <w:rsid w:val="002222AD"/>
    <w:rsid w:val="00222665"/>
    <w:rsid w:val="002301D8"/>
    <w:rsid w:val="0023775B"/>
    <w:rsid w:val="0024707F"/>
    <w:rsid w:val="00252A29"/>
    <w:rsid w:val="00254FFC"/>
    <w:rsid w:val="00265A52"/>
    <w:rsid w:val="0026703F"/>
    <w:rsid w:val="00280CFE"/>
    <w:rsid w:val="00283989"/>
    <w:rsid w:val="00291A12"/>
    <w:rsid w:val="00293FD9"/>
    <w:rsid w:val="00296553"/>
    <w:rsid w:val="002974AD"/>
    <w:rsid w:val="002A1A73"/>
    <w:rsid w:val="002A6E6D"/>
    <w:rsid w:val="002B134B"/>
    <w:rsid w:val="002C3F93"/>
    <w:rsid w:val="002D2139"/>
    <w:rsid w:val="002D2A5C"/>
    <w:rsid w:val="002D7CA2"/>
    <w:rsid w:val="002E3798"/>
    <w:rsid w:val="002F0C92"/>
    <w:rsid w:val="00301E38"/>
    <w:rsid w:val="003049DE"/>
    <w:rsid w:val="00304E84"/>
    <w:rsid w:val="003127AD"/>
    <w:rsid w:val="00312DCE"/>
    <w:rsid w:val="00313A4F"/>
    <w:rsid w:val="00315F9D"/>
    <w:rsid w:val="0032320F"/>
    <w:rsid w:val="0032644B"/>
    <w:rsid w:val="00326789"/>
    <w:rsid w:val="0032679F"/>
    <w:rsid w:val="00331A0D"/>
    <w:rsid w:val="003338AF"/>
    <w:rsid w:val="00334E33"/>
    <w:rsid w:val="00353242"/>
    <w:rsid w:val="003558E6"/>
    <w:rsid w:val="003654D2"/>
    <w:rsid w:val="003679D2"/>
    <w:rsid w:val="003743F3"/>
    <w:rsid w:val="00376351"/>
    <w:rsid w:val="00382F49"/>
    <w:rsid w:val="003851D0"/>
    <w:rsid w:val="00386D02"/>
    <w:rsid w:val="00392CA3"/>
    <w:rsid w:val="00393366"/>
    <w:rsid w:val="003A20C0"/>
    <w:rsid w:val="003A231E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3690"/>
    <w:rsid w:val="003E390E"/>
    <w:rsid w:val="003E45FA"/>
    <w:rsid w:val="003F2224"/>
    <w:rsid w:val="0040073F"/>
    <w:rsid w:val="00401F73"/>
    <w:rsid w:val="004054E9"/>
    <w:rsid w:val="00405587"/>
    <w:rsid w:val="00412E66"/>
    <w:rsid w:val="00416B79"/>
    <w:rsid w:val="0042075E"/>
    <w:rsid w:val="00425F6D"/>
    <w:rsid w:val="00450F4D"/>
    <w:rsid w:val="00453ACD"/>
    <w:rsid w:val="004543D6"/>
    <w:rsid w:val="00457DA0"/>
    <w:rsid w:val="00460A91"/>
    <w:rsid w:val="00460B85"/>
    <w:rsid w:val="00471B5D"/>
    <w:rsid w:val="00473DC6"/>
    <w:rsid w:val="00482A25"/>
    <w:rsid w:val="00482C8E"/>
    <w:rsid w:val="0049029A"/>
    <w:rsid w:val="004A002C"/>
    <w:rsid w:val="004A3FAA"/>
    <w:rsid w:val="004B00D6"/>
    <w:rsid w:val="004B20EB"/>
    <w:rsid w:val="004B5983"/>
    <w:rsid w:val="004C5BDF"/>
    <w:rsid w:val="004D18D9"/>
    <w:rsid w:val="004D5921"/>
    <w:rsid w:val="004D5FAD"/>
    <w:rsid w:val="004D7253"/>
    <w:rsid w:val="004E76F5"/>
    <w:rsid w:val="004E78C6"/>
    <w:rsid w:val="00500761"/>
    <w:rsid w:val="00500E4A"/>
    <w:rsid w:val="00504319"/>
    <w:rsid w:val="00504AAA"/>
    <w:rsid w:val="00505C01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5E0E"/>
    <w:rsid w:val="005648F0"/>
    <w:rsid w:val="005660AF"/>
    <w:rsid w:val="005663F0"/>
    <w:rsid w:val="005703EC"/>
    <w:rsid w:val="005720BA"/>
    <w:rsid w:val="00574F4B"/>
    <w:rsid w:val="00577188"/>
    <w:rsid w:val="00581E23"/>
    <w:rsid w:val="005936B5"/>
    <w:rsid w:val="00595F1C"/>
    <w:rsid w:val="005A17E4"/>
    <w:rsid w:val="005A4FEB"/>
    <w:rsid w:val="005A79FF"/>
    <w:rsid w:val="005B0EB5"/>
    <w:rsid w:val="005B7A00"/>
    <w:rsid w:val="005C7167"/>
    <w:rsid w:val="005F1CA4"/>
    <w:rsid w:val="005F361E"/>
    <w:rsid w:val="00607EEC"/>
    <w:rsid w:val="00612185"/>
    <w:rsid w:val="00613622"/>
    <w:rsid w:val="0062291D"/>
    <w:rsid w:val="0062374D"/>
    <w:rsid w:val="00626306"/>
    <w:rsid w:val="00630934"/>
    <w:rsid w:val="006345B9"/>
    <w:rsid w:val="00637022"/>
    <w:rsid w:val="006405AD"/>
    <w:rsid w:val="0064091A"/>
    <w:rsid w:val="00650A0E"/>
    <w:rsid w:val="006515BC"/>
    <w:rsid w:val="00653A49"/>
    <w:rsid w:val="00654F97"/>
    <w:rsid w:val="0065569E"/>
    <w:rsid w:val="00662C2B"/>
    <w:rsid w:val="0066514E"/>
    <w:rsid w:val="00672A2F"/>
    <w:rsid w:val="006939E0"/>
    <w:rsid w:val="006A4D23"/>
    <w:rsid w:val="006A69A9"/>
    <w:rsid w:val="006C08DD"/>
    <w:rsid w:val="006C5CE8"/>
    <w:rsid w:val="006D097D"/>
    <w:rsid w:val="006D10C9"/>
    <w:rsid w:val="006D4B10"/>
    <w:rsid w:val="006D7483"/>
    <w:rsid w:val="006E0DFB"/>
    <w:rsid w:val="006F111F"/>
    <w:rsid w:val="006F190F"/>
    <w:rsid w:val="006F4425"/>
    <w:rsid w:val="006F7E2F"/>
    <w:rsid w:val="007001BE"/>
    <w:rsid w:val="0070323D"/>
    <w:rsid w:val="00711069"/>
    <w:rsid w:val="00711179"/>
    <w:rsid w:val="0071792E"/>
    <w:rsid w:val="0072139A"/>
    <w:rsid w:val="00727C5D"/>
    <w:rsid w:val="0073614F"/>
    <w:rsid w:val="00741D12"/>
    <w:rsid w:val="00745BAA"/>
    <w:rsid w:val="00752A27"/>
    <w:rsid w:val="00762966"/>
    <w:rsid w:val="00763B47"/>
    <w:rsid w:val="00765BD2"/>
    <w:rsid w:val="00767BC1"/>
    <w:rsid w:val="00773AC2"/>
    <w:rsid w:val="007769D8"/>
    <w:rsid w:val="00781C2A"/>
    <w:rsid w:val="00782E21"/>
    <w:rsid w:val="00787D1A"/>
    <w:rsid w:val="00787EFF"/>
    <w:rsid w:val="007916F2"/>
    <w:rsid w:val="007A746B"/>
    <w:rsid w:val="007B115A"/>
    <w:rsid w:val="007B497D"/>
    <w:rsid w:val="007C62F8"/>
    <w:rsid w:val="007C68F2"/>
    <w:rsid w:val="007C7495"/>
    <w:rsid w:val="007D1788"/>
    <w:rsid w:val="007D2E60"/>
    <w:rsid w:val="007E3F87"/>
    <w:rsid w:val="007E5766"/>
    <w:rsid w:val="007E5C2D"/>
    <w:rsid w:val="007F1368"/>
    <w:rsid w:val="007F2FEB"/>
    <w:rsid w:val="00803B2C"/>
    <w:rsid w:val="00813AF7"/>
    <w:rsid w:val="00820239"/>
    <w:rsid w:val="008228E4"/>
    <w:rsid w:val="00823D60"/>
    <w:rsid w:val="008369BA"/>
    <w:rsid w:val="0083731D"/>
    <w:rsid w:val="00840764"/>
    <w:rsid w:val="0084199E"/>
    <w:rsid w:val="0085283B"/>
    <w:rsid w:val="00866859"/>
    <w:rsid w:val="00866F96"/>
    <w:rsid w:val="00877489"/>
    <w:rsid w:val="00881062"/>
    <w:rsid w:val="00892B0D"/>
    <w:rsid w:val="008A3AFB"/>
    <w:rsid w:val="008A7F95"/>
    <w:rsid w:val="008C0F06"/>
    <w:rsid w:val="008C1100"/>
    <w:rsid w:val="008C2CA8"/>
    <w:rsid w:val="008C34D9"/>
    <w:rsid w:val="008C579B"/>
    <w:rsid w:val="008D0C74"/>
    <w:rsid w:val="008E300F"/>
    <w:rsid w:val="008E5ABB"/>
    <w:rsid w:val="008E623D"/>
    <w:rsid w:val="008E7038"/>
    <w:rsid w:val="008F23BF"/>
    <w:rsid w:val="008F6A66"/>
    <w:rsid w:val="009031FE"/>
    <w:rsid w:val="00903662"/>
    <w:rsid w:val="009050A3"/>
    <w:rsid w:val="009100DB"/>
    <w:rsid w:val="009135FB"/>
    <w:rsid w:val="00913D16"/>
    <w:rsid w:val="00915C07"/>
    <w:rsid w:val="00917546"/>
    <w:rsid w:val="009261C0"/>
    <w:rsid w:val="00927D92"/>
    <w:rsid w:val="00930D86"/>
    <w:rsid w:val="009338F5"/>
    <w:rsid w:val="00936153"/>
    <w:rsid w:val="00936EB0"/>
    <w:rsid w:val="009479C4"/>
    <w:rsid w:val="00950F45"/>
    <w:rsid w:val="0095273D"/>
    <w:rsid w:val="0095453A"/>
    <w:rsid w:val="00957325"/>
    <w:rsid w:val="009600F1"/>
    <w:rsid w:val="00962219"/>
    <w:rsid w:val="009640FA"/>
    <w:rsid w:val="009654F0"/>
    <w:rsid w:val="0097178B"/>
    <w:rsid w:val="00976DB8"/>
    <w:rsid w:val="009771AE"/>
    <w:rsid w:val="009817A8"/>
    <w:rsid w:val="00984B9D"/>
    <w:rsid w:val="00985F76"/>
    <w:rsid w:val="00987C1A"/>
    <w:rsid w:val="00994097"/>
    <w:rsid w:val="00994DAB"/>
    <w:rsid w:val="009A0477"/>
    <w:rsid w:val="009A3E7E"/>
    <w:rsid w:val="009A535D"/>
    <w:rsid w:val="009B517B"/>
    <w:rsid w:val="009C2D27"/>
    <w:rsid w:val="009D1A99"/>
    <w:rsid w:val="009D5682"/>
    <w:rsid w:val="009D6188"/>
    <w:rsid w:val="009D692A"/>
    <w:rsid w:val="009D71BD"/>
    <w:rsid w:val="009E79D8"/>
    <w:rsid w:val="009E7C82"/>
    <w:rsid w:val="009F2F74"/>
    <w:rsid w:val="009F3B44"/>
    <w:rsid w:val="009F4419"/>
    <w:rsid w:val="009F719B"/>
    <w:rsid w:val="00A05608"/>
    <w:rsid w:val="00A05AE0"/>
    <w:rsid w:val="00A1190C"/>
    <w:rsid w:val="00A1713E"/>
    <w:rsid w:val="00A209D8"/>
    <w:rsid w:val="00A34A49"/>
    <w:rsid w:val="00A35013"/>
    <w:rsid w:val="00A42877"/>
    <w:rsid w:val="00A553BE"/>
    <w:rsid w:val="00A576BF"/>
    <w:rsid w:val="00A66978"/>
    <w:rsid w:val="00A84198"/>
    <w:rsid w:val="00A85900"/>
    <w:rsid w:val="00A8737D"/>
    <w:rsid w:val="00A941C3"/>
    <w:rsid w:val="00A95CD7"/>
    <w:rsid w:val="00AA3D2C"/>
    <w:rsid w:val="00AA6337"/>
    <w:rsid w:val="00AB3C10"/>
    <w:rsid w:val="00AB5368"/>
    <w:rsid w:val="00AB6445"/>
    <w:rsid w:val="00AD2CEA"/>
    <w:rsid w:val="00AD4DA6"/>
    <w:rsid w:val="00AE1011"/>
    <w:rsid w:val="00AE5649"/>
    <w:rsid w:val="00AE567A"/>
    <w:rsid w:val="00AE7098"/>
    <w:rsid w:val="00AE7BF0"/>
    <w:rsid w:val="00AF0392"/>
    <w:rsid w:val="00AF2A65"/>
    <w:rsid w:val="00AF3D88"/>
    <w:rsid w:val="00B1047A"/>
    <w:rsid w:val="00B14F3A"/>
    <w:rsid w:val="00B14F61"/>
    <w:rsid w:val="00B2509A"/>
    <w:rsid w:val="00B330FD"/>
    <w:rsid w:val="00B34E9D"/>
    <w:rsid w:val="00B35E04"/>
    <w:rsid w:val="00B3648F"/>
    <w:rsid w:val="00B41345"/>
    <w:rsid w:val="00B43D72"/>
    <w:rsid w:val="00B44311"/>
    <w:rsid w:val="00B50318"/>
    <w:rsid w:val="00B5585A"/>
    <w:rsid w:val="00B5608C"/>
    <w:rsid w:val="00B56BF0"/>
    <w:rsid w:val="00B61176"/>
    <w:rsid w:val="00B6660C"/>
    <w:rsid w:val="00B67361"/>
    <w:rsid w:val="00B67418"/>
    <w:rsid w:val="00B67A75"/>
    <w:rsid w:val="00B810BB"/>
    <w:rsid w:val="00B9384A"/>
    <w:rsid w:val="00B941F2"/>
    <w:rsid w:val="00B962B9"/>
    <w:rsid w:val="00B963DE"/>
    <w:rsid w:val="00BA0680"/>
    <w:rsid w:val="00BA249B"/>
    <w:rsid w:val="00BB5BC5"/>
    <w:rsid w:val="00BC0F9E"/>
    <w:rsid w:val="00BC6AE2"/>
    <w:rsid w:val="00BD01AB"/>
    <w:rsid w:val="00BE000C"/>
    <w:rsid w:val="00BE284F"/>
    <w:rsid w:val="00BE3107"/>
    <w:rsid w:val="00BE3C1F"/>
    <w:rsid w:val="00BF036E"/>
    <w:rsid w:val="00BF4E4D"/>
    <w:rsid w:val="00C070A2"/>
    <w:rsid w:val="00C22B45"/>
    <w:rsid w:val="00C27561"/>
    <w:rsid w:val="00C420CA"/>
    <w:rsid w:val="00C458A0"/>
    <w:rsid w:val="00C5075C"/>
    <w:rsid w:val="00C50E99"/>
    <w:rsid w:val="00C5544D"/>
    <w:rsid w:val="00C57C59"/>
    <w:rsid w:val="00C60F6F"/>
    <w:rsid w:val="00C62E74"/>
    <w:rsid w:val="00C652B5"/>
    <w:rsid w:val="00C73E41"/>
    <w:rsid w:val="00C817DA"/>
    <w:rsid w:val="00C83850"/>
    <w:rsid w:val="00C90123"/>
    <w:rsid w:val="00C95C98"/>
    <w:rsid w:val="00C97C71"/>
    <w:rsid w:val="00CA5F61"/>
    <w:rsid w:val="00CB1B89"/>
    <w:rsid w:val="00CB5C00"/>
    <w:rsid w:val="00CC1D1D"/>
    <w:rsid w:val="00CC49B4"/>
    <w:rsid w:val="00CD5512"/>
    <w:rsid w:val="00CD6039"/>
    <w:rsid w:val="00CE2CA2"/>
    <w:rsid w:val="00CE3D07"/>
    <w:rsid w:val="00CE78DA"/>
    <w:rsid w:val="00CF154C"/>
    <w:rsid w:val="00CF1689"/>
    <w:rsid w:val="00CF2D8C"/>
    <w:rsid w:val="00CF4899"/>
    <w:rsid w:val="00D01B0D"/>
    <w:rsid w:val="00D15F89"/>
    <w:rsid w:val="00D16EEA"/>
    <w:rsid w:val="00D17E8B"/>
    <w:rsid w:val="00D235D3"/>
    <w:rsid w:val="00D25E51"/>
    <w:rsid w:val="00D25F1A"/>
    <w:rsid w:val="00D32261"/>
    <w:rsid w:val="00D331B8"/>
    <w:rsid w:val="00D37C13"/>
    <w:rsid w:val="00D60F33"/>
    <w:rsid w:val="00D70C99"/>
    <w:rsid w:val="00D72641"/>
    <w:rsid w:val="00D76C16"/>
    <w:rsid w:val="00D813A6"/>
    <w:rsid w:val="00D82D0F"/>
    <w:rsid w:val="00D91BE3"/>
    <w:rsid w:val="00D94FAB"/>
    <w:rsid w:val="00DB2219"/>
    <w:rsid w:val="00DB36F4"/>
    <w:rsid w:val="00DB7205"/>
    <w:rsid w:val="00DC12DE"/>
    <w:rsid w:val="00DC384D"/>
    <w:rsid w:val="00DD696B"/>
    <w:rsid w:val="00DD7AE8"/>
    <w:rsid w:val="00DE2928"/>
    <w:rsid w:val="00DE521A"/>
    <w:rsid w:val="00DE6C25"/>
    <w:rsid w:val="00DE6F05"/>
    <w:rsid w:val="00DF1478"/>
    <w:rsid w:val="00DF2069"/>
    <w:rsid w:val="00DF4B8C"/>
    <w:rsid w:val="00DF573F"/>
    <w:rsid w:val="00DF608B"/>
    <w:rsid w:val="00DF67B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F12"/>
    <w:rsid w:val="00E30DEC"/>
    <w:rsid w:val="00E315D7"/>
    <w:rsid w:val="00E41978"/>
    <w:rsid w:val="00E47CEE"/>
    <w:rsid w:val="00E54E69"/>
    <w:rsid w:val="00E606C5"/>
    <w:rsid w:val="00E60AEA"/>
    <w:rsid w:val="00E61CDE"/>
    <w:rsid w:val="00E64163"/>
    <w:rsid w:val="00E64CE2"/>
    <w:rsid w:val="00E83A1A"/>
    <w:rsid w:val="00E86718"/>
    <w:rsid w:val="00E93B40"/>
    <w:rsid w:val="00E943B5"/>
    <w:rsid w:val="00EA7BC6"/>
    <w:rsid w:val="00EC1062"/>
    <w:rsid w:val="00EC69E2"/>
    <w:rsid w:val="00EC7CAA"/>
    <w:rsid w:val="00EE63D5"/>
    <w:rsid w:val="00EF1744"/>
    <w:rsid w:val="00EF29A3"/>
    <w:rsid w:val="00F0413D"/>
    <w:rsid w:val="00F05923"/>
    <w:rsid w:val="00F07D15"/>
    <w:rsid w:val="00F146AD"/>
    <w:rsid w:val="00F1683A"/>
    <w:rsid w:val="00F16F1E"/>
    <w:rsid w:val="00F310F6"/>
    <w:rsid w:val="00F40C96"/>
    <w:rsid w:val="00F414B5"/>
    <w:rsid w:val="00F4176B"/>
    <w:rsid w:val="00F553A0"/>
    <w:rsid w:val="00F61CFF"/>
    <w:rsid w:val="00F620AD"/>
    <w:rsid w:val="00F64A2E"/>
    <w:rsid w:val="00F67E11"/>
    <w:rsid w:val="00F73717"/>
    <w:rsid w:val="00F7473D"/>
    <w:rsid w:val="00F75F9A"/>
    <w:rsid w:val="00F819DD"/>
    <w:rsid w:val="00F91BBF"/>
    <w:rsid w:val="00F9316A"/>
    <w:rsid w:val="00F93919"/>
    <w:rsid w:val="00F966C2"/>
    <w:rsid w:val="00FA15C1"/>
    <w:rsid w:val="00FA2824"/>
    <w:rsid w:val="00FA40E4"/>
    <w:rsid w:val="00FA737D"/>
    <w:rsid w:val="00FB0093"/>
    <w:rsid w:val="00FB36DA"/>
    <w:rsid w:val="00FB6BDE"/>
    <w:rsid w:val="00FC0C5B"/>
    <w:rsid w:val="00FC6C9F"/>
    <w:rsid w:val="00FC7016"/>
    <w:rsid w:val="00FD3EBC"/>
    <w:rsid w:val="00FE0D0B"/>
    <w:rsid w:val="00FE2ED0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D2323"/>
  <w15:docId w15:val="{EC75EB16-8235-40C0-A6EC-8F1934C3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muel\Desktop\DLGF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3BDB6-2B9E-474A-B615-13408F89E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DLGF Letterhead</Template>
  <TotalTime>4</TotalTime>
  <Pages>1</Pages>
  <Words>181</Words>
  <Characters>1054</Characters>
  <Application>Microsoft Office Word</Application>
  <DocSecurity>0</DocSecurity>
  <Lines>37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 and Transfer Procedures</vt:lpstr>
    </vt:vector>
  </TitlesOfParts>
  <Company>IN State Board of Tax Commissioners</Company>
  <LinksUpToDate>false</LinksUpToDate>
  <CharactersWithSpaces>1218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 and Transfer Procedures</dc:title>
  <dc:creator>djones</dc:creator>
  <cp:keywords>Additional Appropriation, additionals, transfer, city, town, county, township</cp:keywords>
  <cp:lastModifiedBy>Jim Scarafia</cp:lastModifiedBy>
  <cp:revision>5</cp:revision>
  <cp:lastPrinted>2015-06-04T15:21:00Z</cp:lastPrinted>
  <dcterms:created xsi:type="dcterms:W3CDTF">2026-01-26T00:16:00Z</dcterms:created>
  <dcterms:modified xsi:type="dcterms:W3CDTF">2026-07-28T02:01:00Z</dcterms:modified>
</cp:coreProperties>
</file>